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708"/>
        <w:gridCol w:w="3591"/>
        <w:gridCol w:w="237"/>
        <w:gridCol w:w="843"/>
        <w:gridCol w:w="3240"/>
      </w:tblGrid>
      <w:tr w:rsidR="00684B99" w:rsidRPr="00684B99" w:rsidTr="00684B99">
        <w:trPr>
          <w:trHeight w:val="495"/>
        </w:trPr>
        <w:tc>
          <w:tcPr>
            <w:tcW w:w="5400" w:type="dxa"/>
            <w:gridSpan w:val="3"/>
            <w:vMerge w:val="restart"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t>辻堂</w:t>
            </w:r>
            <w:r w:rsidR="003A7417">
              <w:rPr>
                <w:rFonts w:asciiTheme="majorEastAsia" w:eastAsiaTheme="majorEastAsia" w:hAnsiTheme="majorEastAsia" w:hint="eastAsia"/>
                <w:b/>
                <w:sz w:val="32"/>
              </w:rPr>
              <w:t>まち</w:t>
            </w: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t>づくり会議</w:t>
            </w:r>
            <w:r>
              <w:rPr>
                <w:rFonts w:asciiTheme="majorEastAsia" w:eastAsiaTheme="majorEastAsia" w:hAnsiTheme="majorEastAsia" w:hint="eastAsia"/>
                <w:b/>
                <w:sz w:val="32"/>
              </w:rPr>
              <w:t xml:space="preserve">　第</w:t>
            </w:r>
            <w:r w:rsidR="0072600E">
              <w:rPr>
                <w:rFonts w:asciiTheme="majorEastAsia" w:eastAsiaTheme="majorEastAsia" w:hAnsiTheme="majorEastAsia" w:hint="eastAsia"/>
                <w:b/>
                <w:sz w:val="32"/>
              </w:rPr>
              <w:t>８</w:t>
            </w:r>
            <w:r>
              <w:rPr>
                <w:rFonts w:asciiTheme="majorEastAsia" w:eastAsiaTheme="majorEastAsia" w:hAnsiTheme="majorEastAsia" w:hint="eastAsia"/>
                <w:b/>
                <w:sz w:val="32"/>
              </w:rPr>
              <w:t>回</w:t>
            </w: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br/>
              <w:t>飛び出せインタビュー　議事録</w:t>
            </w: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報告者</w:t>
            </w:r>
          </w:p>
        </w:tc>
        <w:tc>
          <w:tcPr>
            <w:tcW w:w="3240" w:type="dxa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</w:tr>
      <w:tr w:rsidR="00684B99" w:rsidRPr="00684B99" w:rsidTr="00684B99">
        <w:trPr>
          <w:trHeight w:val="660"/>
        </w:trPr>
        <w:tc>
          <w:tcPr>
            <w:tcW w:w="5400" w:type="dxa"/>
            <w:gridSpan w:val="3"/>
            <w:vMerge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日　程</w:t>
            </w:r>
          </w:p>
        </w:tc>
        <w:tc>
          <w:tcPr>
            <w:tcW w:w="3240" w:type="dxa"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２０</w:t>
            </w:r>
            <w:r w:rsidR="008F17CC">
              <w:rPr>
                <w:rFonts w:hint="eastAsia"/>
              </w:rPr>
              <w:t>２０</w:t>
            </w:r>
            <w:r w:rsidRPr="00684B99">
              <w:rPr>
                <w:rFonts w:hint="eastAsia"/>
              </w:rPr>
              <w:t>年</w:t>
            </w:r>
            <w:r w:rsidR="008F17CC">
              <w:rPr>
                <w:rFonts w:hint="eastAsia"/>
              </w:rPr>
              <w:t>１２</w:t>
            </w:r>
            <w:r w:rsidRPr="00684B99">
              <w:rPr>
                <w:rFonts w:hint="eastAsia"/>
              </w:rPr>
              <w:t>月２</w:t>
            </w:r>
            <w:r w:rsidR="008F17CC">
              <w:rPr>
                <w:rFonts w:hint="eastAsia"/>
              </w:rPr>
              <w:t>５</w:t>
            </w:r>
            <w:r w:rsidRPr="00684B99">
              <w:rPr>
                <w:rFonts w:hint="eastAsia"/>
              </w:rPr>
              <w:t>日（</w:t>
            </w:r>
            <w:r w:rsidR="008F17CC">
              <w:rPr>
                <w:rFonts w:hint="eastAsia"/>
              </w:rPr>
              <w:t>水</w:t>
            </w:r>
            <w:r w:rsidRPr="00684B99">
              <w:rPr>
                <w:rFonts w:hint="eastAsia"/>
              </w:rPr>
              <w:t>）</w:t>
            </w:r>
            <w:r w:rsidRPr="00684B99">
              <w:rPr>
                <w:rFonts w:hint="eastAsia"/>
              </w:rPr>
              <w:br/>
            </w:r>
            <w:r w:rsidRPr="00684B99">
              <w:rPr>
                <w:rFonts w:hint="eastAsia"/>
              </w:rPr>
              <w:t>１０：</w:t>
            </w:r>
            <w:r w:rsidR="0072600E">
              <w:rPr>
                <w:rFonts w:hint="eastAsia"/>
              </w:rPr>
              <w:t>０</w:t>
            </w:r>
            <w:r w:rsidRPr="00684B99">
              <w:rPr>
                <w:rFonts w:hint="eastAsia"/>
              </w:rPr>
              <w:t>０～１</w:t>
            </w:r>
            <w:r w:rsidR="0072600E">
              <w:rPr>
                <w:rFonts w:hint="eastAsia"/>
              </w:rPr>
              <w:t>２</w:t>
            </w:r>
            <w:r w:rsidRPr="00684B99">
              <w:rPr>
                <w:rFonts w:hint="eastAsia"/>
              </w:rPr>
              <w:t>：００</w:t>
            </w:r>
          </w:p>
        </w:tc>
      </w:tr>
      <w:tr w:rsidR="00684B99" w:rsidRPr="00684B99" w:rsidTr="00684B99">
        <w:trPr>
          <w:trHeight w:val="750"/>
        </w:trPr>
        <w:tc>
          <w:tcPr>
            <w:tcW w:w="5400" w:type="dxa"/>
            <w:gridSpan w:val="3"/>
            <w:vMerge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場　所</w:t>
            </w:r>
          </w:p>
        </w:tc>
        <w:tc>
          <w:tcPr>
            <w:tcW w:w="3240" w:type="dxa"/>
            <w:vAlign w:val="center"/>
            <w:hideMark/>
          </w:tcPr>
          <w:p w:rsidR="00684B99" w:rsidRPr="00684B99" w:rsidRDefault="0072600E" w:rsidP="00684B99">
            <w:pPr>
              <w:jc w:val="center"/>
            </w:pPr>
            <w:r>
              <w:rPr>
                <w:rFonts w:hint="eastAsia"/>
              </w:rPr>
              <w:t>辻堂海岸団地自治会集会所</w:t>
            </w:r>
          </w:p>
        </w:tc>
      </w:tr>
      <w:tr w:rsidR="00684B99" w:rsidRPr="00684B99" w:rsidTr="00684B99">
        <w:trPr>
          <w:trHeight w:val="450"/>
        </w:trPr>
        <w:tc>
          <w:tcPr>
            <w:tcW w:w="1101" w:type="dxa"/>
            <w:noWrap/>
            <w:vAlign w:val="center"/>
            <w:hideMark/>
          </w:tcPr>
          <w:p w:rsidR="00684B99" w:rsidRPr="00684B99" w:rsidRDefault="00A774C2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参加者</w:t>
            </w: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自治会・町内会名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会長名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FA24B6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72600E" w:rsidP="00684B99">
            <w:pPr>
              <w:jc w:val="center"/>
              <w:rPr>
                <w:sz w:val="24"/>
                <w:szCs w:val="24"/>
              </w:rPr>
            </w:pPr>
            <w:r w:rsidRPr="0072600E">
              <w:rPr>
                <w:rFonts w:hint="eastAsia"/>
                <w:sz w:val="24"/>
                <w:szCs w:val="24"/>
              </w:rPr>
              <w:t>辻堂海岸団地自治会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72600E" w:rsidP="00684B99">
            <w:pPr>
              <w:jc w:val="center"/>
              <w:rPr>
                <w:sz w:val="24"/>
                <w:szCs w:val="24"/>
              </w:rPr>
            </w:pPr>
            <w:r w:rsidRPr="0072600E">
              <w:rPr>
                <w:rFonts w:hint="eastAsia"/>
                <w:sz w:val="24"/>
                <w:szCs w:val="24"/>
              </w:rPr>
              <w:t>石　田　節　代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FA24B6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72600E" w:rsidP="00684B99">
            <w:pPr>
              <w:jc w:val="center"/>
              <w:rPr>
                <w:sz w:val="24"/>
                <w:szCs w:val="24"/>
              </w:rPr>
            </w:pPr>
            <w:r w:rsidRPr="0072600E">
              <w:rPr>
                <w:rFonts w:hint="eastAsia"/>
                <w:sz w:val="24"/>
                <w:szCs w:val="24"/>
              </w:rPr>
              <w:t>辻堂西海岸町内会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72600E" w:rsidP="00684B99">
            <w:pPr>
              <w:jc w:val="center"/>
              <w:rPr>
                <w:sz w:val="24"/>
                <w:szCs w:val="24"/>
              </w:rPr>
            </w:pPr>
            <w:r w:rsidRPr="0072600E">
              <w:rPr>
                <w:rFonts w:hint="eastAsia"/>
                <w:sz w:val="24"/>
                <w:szCs w:val="24"/>
              </w:rPr>
              <w:t>岡　本　　行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5E430F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72600E" w:rsidP="00684B99">
            <w:pPr>
              <w:jc w:val="center"/>
              <w:rPr>
                <w:sz w:val="24"/>
                <w:szCs w:val="24"/>
              </w:rPr>
            </w:pPr>
            <w:r w:rsidRPr="0072600E">
              <w:rPr>
                <w:rFonts w:hint="eastAsia"/>
                <w:sz w:val="24"/>
                <w:szCs w:val="24"/>
              </w:rPr>
              <w:t>富士見ヶ丘自治会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72600E" w:rsidP="00684B99">
            <w:pPr>
              <w:jc w:val="center"/>
              <w:rPr>
                <w:sz w:val="24"/>
                <w:szCs w:val="24"/>
              </w:rPr>
            </w:pPr>
            <w:r w:rsidRPr="0072600E">
              <w:rPr>
                <w:rFonts w:hint="eastAsia"/>
                <w:sz w:val="24"/>
                <w:szCs w:val="24"/>
              </w:rPr>
              <w:t>山　田　泰　司</w:t>
            </w:r>
          </w:p>
        </w:tc>
      </w:tr>
      <w:tr w:rsidR="00A774C2" w:rsidRPr="00684B99" w:rsidTr="00DC18C8">
        <w:trPr>
          <w:trHeight w:val="750"/>
        </w:trPr>
        <w:tc>
          <w:tcPr>
            <w:tcW w:w="1809" w:type="dxa"/>
            <w:gridSpan w:val="2"/>
            <w:noWrap/>
            <w:vAlign w:val="center"/>
            <w:hideMark/>
          </w:tcPr>
          <w:p w:rsidR="00A774C2" w:rsidRDefault="00A774C2" w:rsidP="00DC18C8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参加</w:t>
            </w:r>
            <w:r>
              <w:rPr>
                <w:rFonts w:hint="eastAsia"/>
                <w:sz w:val="24"/>
                <w:szCs w:val="24"/>
              </w:rPr>
              <w:t>委員</w:t>
            </w:r>
          </w:p>
          <w:p w:rsidR="00A774C2" w:rsidRPr="00684B99" w:rsidRDefault="00A774C2" w:rsidP="00DC18C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事務局</w:t>
            </w:r>
          </w:p>
        </w:tc>
        <w:tc>
          <w:tcPr>
            <w:tcW w:w="7911" w:type="dxa"/>
            <w:gridSpan w:val="4"/>
            <w:noWrap/>
            <w:vAlign w:val="center"/>
            <w:hideMark/>
          </w:tcPr>
          <w:p w:rsidR="0072600E" w:rsidRDefault="0072600E" w:rsidP="0072600E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森外委員・鷹野委員</w:t>
            </w:r>
          </w:p>
          <w:p w:rsidR="00A774C2" w:rsidRPr="00684B99" w:rsidRDefault="0072600E" w:rsidP="0072600E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磯崎補佐・宮木</w:t>
            </w:r>
          </w:p>
        </w:tc>
      </w:tr>
    </w:tbl>
    <w:p w:rsidR="00FA589B" w:rsidRDefault="00FA589B">
      <w:pPr>
        <w:rPr>
          <w:sz w:val="24"/>
        </w:rPr>
      </w:pPr>
    </w:p>
    <w:p w:rsidR="00684B99" w:rsidRDefault="00684B99">
      <w:pPr>
        <w:rPr>
          <w:sz w:val="24"/>
        </w:rPr>
      </w:pPr>
      <w:r>
        <w:rPr>
          <w:rFonts w:hint="eastAsia"/>
          <w:sz w:val="24"/>
        </w:rPr>
        <w:t>＜議事要旨＞</w:t>
      </w:r>
    </w:p>
    <w:tbl>
      <w:tblPr>
        <w:tblW w:w="972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60"/>
        <w:gridCol w:w="7560"/>
      </w:tblGrid>
      <w:tr w:rsidR="00684B99" w:rsidRPr="00684B99" w:rsidTr="00684B99">
        <w:trPr>
          <w:trHeight w:val="525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１　自治会・町内会の様子について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Q１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72600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鷹野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5E430F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（</w:t>
            </w:r>
            <w:r w:rsidR="00684B99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自治会・町内会の様子について教えてください。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7260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72600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72600E" w:rsidP="00E7054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</w:t>
            </w:r>
            <w:r w:rsidR="00AD32B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は168世帯。駅や通学に便利なため子どもがいる世帯が</w:t>
            </w:r>
            <w:r w:rsid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入居してくるが、</w:t>
            </w:r>
            <w:r w:rsidR="00AD32B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賃貸で入居のため引</w:t>
            </w:r>
            <w:r w:rsid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っ</w:t>
            </w:r>
            <w:r w:rsidR="00AD32B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越してしまう</w:t>
            </w:r>
            <w:r w:rsid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  <w:r w:rsidR="00AD32B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高齢者</w:t>
            </w:r>
            <w:r w:rsid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だけの世帯も</w:t>
            </w:r>
            <w:r w:rsidR="00AD32B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多く荷物だけ置いて施設に入所してい</w:t>
            </w:r>
            <w:r w:rsid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て、役員になる人がいないが、高齢者や仕事をしている人でもできるよう工夫している。役員の任期は1年。会費は月300円。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7260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72600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岡本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F427F7" w:rsidP="007076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世帯数は810世帯。1年間で20世帯増えた。来年36世帯増える。若い世帯</w:t>
            </w:r>
            <w:r w:rsidR="00625CB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も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多く</w:t>
            </w:r>
            <w:r w:rsidR="0086612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</w:t>
            </w:r>
            <w:r w:rsidR="0070766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若い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</w:t>
            </w:r>
            <w:r w:rsidR="0086612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40～50代世帯</w:t>
            </w:r>
            <w:r w:rsidR="0086612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昔からいる世帯の3つの層がバランスよく活動している。子ども会はない。15区に分かれているので、役員は15人、任期は2年で1年</w:t>
            </w:r>
            <w:r w:rsidR="003C5F5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ごと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に半数が交代している。会長</w:t>
            </w:r>
            <w:r w:rsidR="00625CB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の任期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は1年。会費は</w:t>
            </w:r>
            <w:r w:rsidR="00625CB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150円。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7260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72600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山田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E61FB7" w:rsidP="00615CC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世帯数は650</w:t>
            </w:r>
            <w:r w:rsidR="004F115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世帯で、80世帯は賃貸入居者で単身。残り570世帯のうち</w:t>
            </w:r>
            <w:r w:rsidR="003C5F5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1割が高齢者世帯。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毎年30～35世帯の入退</w:t>
            </w:r>
            <w:r w:rsidR="004F115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会があるが、世帯数は10年変わらない。</w:t>
            </w:r>
            <w:r w:rsidR="003C5F5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子どもが少なく子ども会は駅前町内会に入っている。小学生が八松小と高砂小に分かれているため、子ども会</w:t>
            </w:r>
            <w:r w:rsidR="006C5FF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を</w:t>
            </w:r>
            <w:r w:rsidR="003C5F5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とおして近隣の子どもとの絆を作っている。役員</w:t>
            </w:r>
            <w:r w:rsidR="00615CC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は各ブロックで2名選出。</w:t>
            </w:r>
            <w:r w:rsidR="003C5F5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任期は2年で1年ごとに</w:t>
            </w:r>
            <w:r w:rsidR="00615CC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1名</w:t>
            </w:r>
            <w:r w:rsidR="003C5F5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が</w:t>
            </w:r>
            <w:r w:rsidR="00615CC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交代している。会費は</w:t>
            </w:r>
            <w:r w:rsidR="00625CB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月</w:t>
            </w:r>
            <w:r w:rsidR="00615CC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150円。単身世帯は半額。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Q２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0548" w:rsidRP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鷹野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自治会・町内会への加入状況について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E70548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lastRenderedPageBreak/>
              <w:t>A１　石田会長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E70548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管理組合＝自治会となっている。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15CC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岡本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15CC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加入率は良い。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615CC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山田</w:t>
            </w:r>
            <w:r w:rsidR="00615CC9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15CC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加入率は良い。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Q３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615CC9" w:rsidRP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鷹野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自治会・町内会の自慢できるところがあれば教えてください。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615CC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="00615CC9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15CC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団地の日当たり、環境が良い。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615CC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岡本</w:t>
            </w:r>
            <w:r w:rsidR="00615CC9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FA5ABD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防犯カメラを5基10台設置している。</w:t>
            </w:r>
            <w:r w:rsidR="00625CB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11月の1日清掃デー（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公園の清掃</w:t>
            </w:r>
            <w:r w:rsidR="00625CB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および花植え）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には毎回20～25名の参加がある。月1回の町内</w:t>
            </w:r>
            <w:r w:rsidR="00625CB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公園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清掃には10名前後の参加がある。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615CC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山田</w:t>
            </w:r>
            <w:r w:rsidR="00615CC9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FA5ABD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毎年、1日清掃デーは150名以上の参加があり、公園の清掃等を行う。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２　自治会・町内会の行事について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FA5AB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FA5ABD" w:rsidRP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鷹野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自治会・町内会の行事について教えて下さい。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FA5AB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="00FA5ABD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414AD5" w:rsidP="00414AD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今年度は防災保存食の試食会を行う予定。</w:t>
            </w:r>
            <w:r w:rsidR="00B37B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毎年、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納涼祭</w:t>
            </w:r>
            <w:r w:rsidR="00B37B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5月にはこいのぼり</w:t>
            </w:r>
            <w:r w:rsidR="00B37B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クリスマスには飾りつけをしている。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FA5AB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岡本</w:t>
            </w:r>
            <w:r w:rsidR="00FA5ABD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B37B83" w:rsidP="00414AD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毎年</w:t>
            </w:r>
            <w:r w:rsidR="00625CB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1月の</w:t>
            </w:r>
            <w:r w:rsidR="00414AD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餅つきは150名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</w:t>
            </w:r>
            <w:r w:rsidR="00625CB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10月の</w:t>
            </w:r>
            <w:r w:rsidR="00414AD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ハロウィンは240名の参加がある。敬老会はないが、80歳以上の方には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敬老の日にクオカードを配っている。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FA5AB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山田</w:t>
            </w:r>
            <w:r w:rsidR="00FA5ABD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B37B83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毎年11月3日に富士見ヶ丘祭りを公園で開催し、300世帯500名の参加がある。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３　自治会・町内会の活動について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B37B83" w:rsidRP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鷹野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自治会・町内会の活動について教えて下さい。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B37B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="00B37B83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B37B83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近くに防災食を購入できる店がないので、今年度の防災食の試食会を通して、近くの店に防災食</w:t>
            </w:r>
            <w:r w:rsidR="00477BF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を置いてもらえないか交渉する予定。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B37B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岡本</w:t>
            </w:r>
            <w:r w:rsidR="00B37B83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25CB3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住民の方が安心して住めるため、</w:t>
            </w:r>
            <w:bookmarkStart w:id="0" w:name="_GoBack"/>
            <w:bookmarkEnd w:id="0"/>
            <w:r w:rsidR="00477BF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防犯カメラの増設を行っている。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B37B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山田</w:t>
            </w:r>
            <w:r w:rsidR="00B37B83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477BF8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高齢者と子どもが安心して住める場所、交通、公園等の環境を良くしていく。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４　自治会・町内会の困りごと等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477BF8" w:rsidRP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鷹野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自治会・町内会の活動で困っていることなどがあれば教えてください。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lastRenderedPageBreak/>
              <w:t xml:space="preserve">A１　</w:t>
            </w:r>
            <w:r w:rsidR="00477BF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="00477BF8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D059F6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市民センターの移転により、団地内の交通量が心配。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477BF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477BF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岡本</w:t>
            </w:r>
            <w:r w:rsidR="00477BF8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D059F6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地区の民生委員が見つからない。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477BF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山田</w:t>
            </w:r>
            <w:r w:rsidR="00477BF8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707660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公園に防犯灯、時計をつけてほしい。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５　その他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707660" w:rsidRPr="00E7054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鷹野</w:t>
            </w:r>
            <w:r w:rsidR="0070766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その他、何か聞きたいこと、お伝えしたいこと等があれば教えてください。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70766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="00707660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707660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個人情報保護により、地区内の状況が把握できない。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70766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岡本</w:t>
            </w:r>
            <w:r w:rsidR="00707660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707660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自動車、自転車はルールを守ってほしい。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70766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山田</w:t>
            </w:r>
            <w:r w:rsidR="00707660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707660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子どもや高齢者に対して、やさしい</w:t>
            </w:r>
            <w:r w:rsidR="006C5FF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まち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づくりをしてほしい。</w:t>
            </w:r>
          </w:p>
        </w:tc>
      </w:tr>
    </w:tbl>
    <w:p w:rsidR="00684B99" w:rsidRDefault="00684B99">
      <w:pPr>
        <w:rPr>
          <w:sz w:val="24"/>
        </w:rPr>
      </w:pPr>
    </w:p>
    <w:p w:rsidR="004E3BE2" w:rsidRDefault="004E3BE2">
      <w:pPr>
        <w:rPr>
          <w:sz w:val="24"/>
        </w:rPr>
      </w:pPr>
    </w:p>
    <w:sectPr w:rsidR="004E3BE2" w:rsidSect="00DE210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8D30C1"/>
    <w:multiLevelType w:val="hybridMultilevel"/>
    <w:tmpl w:val="261EABE0"/>
    <w:lvl w:ilvl="0" w:tplc="E6DE52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B0"/>
    <w:rsid w:val="00345AB0"/>
    <w:rsid w:val="003A7417"/>
    <w:rsid w:val="003C5F50"/>
    <w:rsid w:val="00414AD5"/>
    <w:rsid w:val="00477BF8"/>
    <w:rsid w:val="004E3BE2"/>
    <w:rsid w:val="004F1151"/>
    <w:rsid w:val="005E430F"/>
    <w:rsid w:val="00615CC9"/>
    <w:rsid w:val="00625CB3"/>
    <w:rsid w:val="00684B99"/>
    <w:rsid w:val="006C5FF4"/>
    <w:rsid w:val="00707660"/>
    <w:rsid w:val="0072600E"/>
    <w:rsid w:val="00866122"/>
    <w:rsid w:val="008C49E0"/>
    <w:rsid w:val="008F17CC"/>
    <w:rsid w:val="00A774C2"/>
    <w:rsid w:val="00AD32BB"/>
    <w:rsid w:val="00B37B83"/>
    <w:rsid w:val="00D059F6"/>
    <w:rsid w:val="00DE2101"/>
    <w:rsid w:val="00E61FB7"/>
    <w:rsid w:val="00E70548"/>
    <w:rsid w:val="00F427F7"/>
    <w:rsid w:val="00FA24B6"/>
    <w:rsid w:val="00FA589B"/>
    <w:rsid w:val="00FA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D6505D52-2F16-438F-A80F-E9FE44813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24B6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8F17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8F17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755E7CC3.dotm</Template>
  <TotalTime>385</TotalTime>
  <Pages>3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田邉　裕之</dc:creator>
  <cp:keywords/>
  <dc:description/>
  <cp:lastModifiedBy>宮木　千春</cp:lastModifiedBy>
  <cp:revision>16</cp:revision>
  <cp:lastPrinted>2019-12-26T07:34:00Z</cp:lastPrinted>
  <dcterms:created xsi:type="dcterms:W3CDTF">2019-07-22T07:22:00Z</dcterms:created>
  <dcterms:modified xsi:type="dcterms:W3CDTF">2020-01-09T02:27:00Z</dcterms:modified>
</cp:coreProperties>
</file>