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1C1" w:rsidRDefault="006A5903">
      <w:r>
        <w:rPr>
          <w:noProof/>
        </w:rPr>
        <w:drawing>
          <wp:inline distT="0" distB="0" distL="0" distR="0" wp14:anchorId="72DCCD34" wp14:editId="4EB8D241">
            <wp:extent cx="3066336" cy="2438400"/>
            <wp:effectExtent l="0" t="0" r="127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94733" cy="2460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5903">
        <w:rPr>
          <w:noProof/>
        </w:rPr>
        <w:drawing>
          <wp:inline distT="0" distB="0" distL="0" distR="0">
            <wp:extent cx="2828925" cy="2441575"/>
            <wp:effectExtent l="0" t="0" r="9525" b="0"/>
            <wp:docPr id="3" name="図 3" descr="N:\175700辻堂市民センター\地域\1111 郷土づくり推進会議\◎00 会議\■ 2019(H31)年度\02 部会\広報委員会\01インタビュー\インタビュー写真\1225インタビュー\DSCN5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:\175700辻堂市民センター\地域\1111 郷土づくり推進会議\◎00 会議\■ 2019(H31)年度\02 部会\広報委員会\01インタビュー\インタビュー写真\1225インタビュー\DSCN588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31" cy="2465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B29" w:rsidRDefault="00D5641D">
      <w:r>
        <w:rPr>
          <w:rFonts w:hint="eastAsia"/>
        </w:rPr>
        <w:t>左から森外委員・</w:t>
      </w:r>
      <w:r w:rsidR="00C10B29">
        <w:rPr>
          <w:rFonts w:hint="eastAsia"/>
        </w:rPr>
        <w:t>辻堂西海岸町内会</w:t>
      </w:r>
      <w:r>
        <w:rPr>
          <w:rFonts w:hint="eastAsia"/>
        </w:rPr>
        <w:t>岡本会長・</w:t>
      </w:r>
    </w:p>
    <w:p w:rsidR="007C37F4" w:rsidRDefault="007C37F4">
      <w:r>
        <w:rPr>
          <w:rFonts w:hint="eastAsia"/>
        </w:rPr>
        <w:t>辻堂</w:t>
      </w:r>
      <w:r w:rsidR="00C10B29">
        <w:rPr>
          <w:rFonts w:hint="eastAsia"/>
        </w:rPr>
        <w:t>海岸団地自治会</w:t>
      </w:r>
      <w:r w:rsidR="00D5641D">
        <w:rPr>
          <w:rFonts w:hint="eastAsia"/>
        </w:rPr>
        <w:t>石田会長・</w:t>
      </w:r>
    </w:p>
    <w:p w:rsidR="00D161C1" w:rsidRDefault="00471C3C" w:rsidP="00471C3C">
      <w:r>
        <w:rPr>
          <w:rFonts w:hint="eastAsia"/>
        </w:rPr>
        <w:t>富士見ヶ丘自治会</w:t>
      </w:r>
      <w:r w:rsidR="00D5641D">
        <w:rPr>
          <w:rFonts w:hint="eastAsia"/>
        </w:rPr>
        <w:t>山田会長</w:t>
      </w:r>
      <w:r w:rsidR="007C37F4">
        <w:rPr>
          <w:rFonts w:hint="eastAsia"/>
        </w:rPr>
        <w:t>・</w:t>
      </w:r>
      <w:bookmarkStart w:id="0" w:name="_GoBack"/>
      <w:bookmarkEnd w:id="0"/>
      <w:r w:rsidR="00D5641D">
        <w:rPr>
          <w:rFonts w:hint="eastAsia"/>
        </w:rPr>
        <w:t>鷹野委員</w:t>
      </w:r>
    </w:p>
    <w:p w:rsidR="00D161C1" w:rsidRPr="00471C3C" w:rsidRDefault="00D161C1"/>
    <w:p w:rsidR="002272AF" w:rsidRDefault="006A5903">
      <w:r w:rsidRPr="006A5903">
        <w:rPr>
          <w:noProof/>
        </w:rPr>
        <w:drawing>
          <wp:inline distT="0" distB="0" distL="0" distR="0">
            <wp:extent cx="3086100" cy="2409804"/>
            <wp:effectExtent l="0" t="0" r="0" b="0"/>
            <wp:docPr id="4" name="図 4" descr="N:\175700辻堂市民センター\地域\1111 郷土づくり推進会議\◎00 会議\■ 2019(H31)年度\02 部会\広報委員会\01インタビュー\インタビュー写真\1225インタビュー\DSCN5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:\175700辻堂市民センター\地域\1111 郷土づくり推進会議\◎00 会議\■ 2019(H31)年度\02 部会\広報委員会\01インタビュー\インタビュー写真\1225インタビュー\DSCN58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320" cy="2422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5903">
        <w:rPr>
          <w:noProof/>
        </w:rPr>
        <w:drawing>
          <wp:inline distT="0" distB="0" distL="0" distR="0">
            <wp:extent cx="2780665" cy="2419611"/>
            <wp:effectExtent l="0" t="0" r="635" b="0"/>
            <wp:docPr id="2" name="図 2" descr="N:\175700辻堂市民センター\地域\1111 郷土づくり推進会議\◎00 会議\■ 2019(H31)年度\02 部会\広報委員会\01インタビュー\インタビュー写真\1225インタビュー\DSCN5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175700辻堂市民センター\地域\1111 郷土づくり推進会議\◎00 会議\■ 2019(H31)年度\02 部会\広報委員会\01インタビュー\インタビュー写真\1225インタビュー\DSCN588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001" cy="2439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72AF" w:rsidSect="00D5641D">
      <w:pgSz w:w="11906" w:h="16838"/>
      <w:pgMar w:top="1985" w:right="1134" w:bottom="170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03"/>
    <w:rsid w:val="002272AF"/>
    <w:rsid w:val="00471C3C"/>
    <w:rsid w:val="006A5903"/>
    <w:rsid w:val="007C37F4"/>
    <w:rsid w:val="00C10B29"/>
    <w:rsid w:val="00D161C1"/>
    <w:rsid w:val="00D5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CDB714C-2C42-4E63-A71E-21D3AD4F4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C6381F59.dotm</Template>
  <TotalTime>38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宮木　千春</dc:creator>
  <cp:keywords/>
  <dc:description/>
  <cp:lastModifiedBy>宮木　千春</cp:lastModifiedBy>
  <cp:revision>4</cp:revision>
  <dcterms:created xsi:type="dcterms:W3CDTF">2019-12-27T06:51:00Z</dcterms:created>
  <dcterms:modified xsi:type="dcterms:W3CDTF">2019-12-27T07:30:00Z</dcterms:modified>
</cp:coreProperties>
</file>