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567"/>
        <w:gridCol w:w="3732"/>
        <w:gridCol w:w="237"/>
        <w:gridCol w:w="843"/>
        <w:gridCol w:w="3240"/>
      </w:tblGrid>
      <w:tr w:rsidR="00684B99" w:rsidRPr="00684B99" w:rsidTr="00684B99">
        <w:trPr>
          <w:trHeight w:val="495"/>
        </w:trPr>
        <w:tc>
          <w:tcPr>
            <w:tcW w:w="5400" w:type="dxa"/>
            <w:gridSpan w:val="3"/>
            <w:vMerge w:val="restart"/>
            <w:vAlign w:val="center"/>
            <w:hideMark/>
          </w:tcPr>
          <w:p w:rsidR="00684B99" w:rsidRPr="00684B99" w:rsidRDefault="00684B99" w:rsidP="00684B99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684B99">
              <w:rPr>
                <w:rFonts w:asciiTheme="majorEastAsia" w:eastAsiaTheme="majorEastAsia" w:hAnsiTheme="majorEastAsia" w:hint="eastAsia"/>
                <w:b/>
                <w:sz w:val="32"/>
              </w:rPr>
              <w:t>辻堂街づくり会議</w:t>
            </w:r>
            <w:r>
              <w:rPr>
                <w:rFonts w:asciiTheme="majorEastAsia" w:eastAsiaTheme="majorEastAsia" w:hAnsiTheme="majorEastAsia" w:hint="eastAsia"/>
                <w:b/>
                <w:sz w:val="32"/>
              </w:rPr>
              <w:t xml:space="preserve">　第</w:t>
            </w:r>
            <w:r w:rsidR="00E70FB8">
              <w:rPr>
                <w:rFonts w:asciiTheme="majorEastAsia" w:eastAsiaTheme="majorEastAsia" w:hAnsiTheme="majorEastAsia" w:hint="eastAsia"/>
                <w:b/>
                <w:sz w:val="32"/>
              </w:rPr>
              <w:t>１</w:t>
            </w:r>
            <w:r>
              <w:rPr>
                <w:rFonts w:asciiTheme="majorEastAsia" w:eastAsiaTheme="majorEastAsia" w:hAnsiTheme="majorEastAsia" w:hint="eastAsia"/>
                <w:b/>
                <w:sz w:val="32"/>
              </w:rPr>
              <w:t>回</w:t>
            </w:r>
            <w:r w:rsidRPr="00684B99">
              <w:rPr>
                <w:rFonts w:asciiTheme="majorEastAsia" w:eastAsiaTheme="majorEastAsia" w:hAnsiTheme="majorEastAsia" w:hint="eastAsia"/>
                <w:b/>
                <w:sz w:val="32"/>
              </w:rPr>
              <w:br/>
              <w:t>飛び出せインタビュー　議事録</w:t>
            </w:r>
          </w:p>
        </w:tc>
        <w:tc>
          <w:tcPr>
            <w:tcW w:w="1080" w:type="dxa"/>
            <w:gridSpan w:val="2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</w:pPr>
            <w:r w:rsidRPr="00684B99">
              <w:rPr>
                <w:rFonts w:hint="eastAsia"/>
              </w:rPr>
              <w:t>報告者</w:t>
            </w:r>
          </w:p>
        </w:tc>
        <w:tc>
          <w:tcPr>
            <w:tcW w:w="3240" w:type="dxa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</w:pPr>
          </w:p>
        </w:tc>
      </w:tr>
      <w:tr w:rsidR="00684B99" w:rsidRPr="00684B99" w:rsidTr="00684B99">
        <w:trPr>
          <w:trHeight w:val="660"/>
        </w:trPr>
        <w:tc>
          <w:tcPr>
            <w:tcW w:w="5400" w:type="dxa"/>
            <w:gridSpan w:val="3"/>
            <w:vMerge/>
            <w:vAlign w:val="center"/>
            <w:hideMark/>
          </w:tcPr>
          <w:p w:rsidR="00684B99" w:rsidRPr="00684B99" w:rsidRDefault="00684B99" w:rsidP="00684B99">
            <w:pPr>
              <w:jc w:val="center"/>
            </w:pPr>
          </w:p>
        </w:tc>
        <w:tc>
          <w:tcPr>
            <w:tcW w:w="1080" w:type="dxa"/>
            <w:gridSpan w:val="2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</w:pPr>
            <w:r w:rsidRPr="00684B99">
              <w:rPr>
                <w:rFonts w:hint="eastAsia"/>
              </w:rPr>
              <w:t>日　程</w:t>
            </w:r>
          </w:p>
        </w:tc>
        <w:tc>
          <w:tcPr>
            <w:tcW w:w="3240" w:type="dxa"/>
            <w:vAlign w:val="center"/>
            <w:hideMark/>
          </w:tcPr>
          <w:p w:rsidR="00684B99" w:rsidRPr="00684B99" w:rsidRDefault="00684B99" w:rsidP="00684B99">
            <w:pPr>
              <w:jc w:val="center"/>
            </w:pPr>
            <w:r w:rsidRPr="00684B99">
              <w:rPr>
                <w:rFonts w:hint="eastAsia"/>
              </w:rPr>
              <w:t>２０１９年</w:t>
            </w:r>
            <w:r w:rsidR="00E70FB8">
              <w:rPr>
                <w:rFonts w:hint="eastAsia"/>
              </w:rPr>
              <w:t>２</w:t>
            </w:r>
            <w:r w:rsidRPr="00684B99">
              <w:rPr>
                <w:rFonts w:hint="eastAsia"/>
              </w:rPr>
              <w:t>月</w:t>
            </w:r>
            <w:r w:rsidR="00E70FB8">
              <w:rPr>
                <w:rFonts w:hint="eastAsia"/>
              </w:rPr>
              <w:t>１４</w:t>
            </w:r>
            <w:r w:rsidRPr="00684B99">
              <w:rPr>
                <w:rFonts w:hint="eastAsia"/>
              </w:rPr>
              <w:t>日（</w:t>
            </w:r>
            <w:r w:rsidR="00E70FB8">
              <w:rPr>
                <w:rFonts w:hint="eastAsia"/>
              </w:rPr>
              <w:t>木</w:t>
            </w:r>
            <w:r w:rsidRPr="00684B99">
              <w:rPr>
                <w:rFonts w:hint="eastAsia"/>
              </w:rPr>
              <w:t>）</w:t>
            </w:r>
            <w:r w:rsidRPr="00684B99">
              <w:rPr>
                <w:rFonts w:hint="eastAsia"/>
              </w:rPr>
              <w:br/>
            </w:r>
            <w:r w:rsidRPr="00684B99">
              <w:rPr>
                <w:rFonts w:hint="eastAsia"/>
              </w:rPr>
              <w:t>１０：</w:t>
            </w:r>
            <w:r w:rsidR="00FE07CB">
              <w:rPr>
                <w:rFonts w:hint="eastAsia"/>
              </w:rPr>
              <w:t>０</w:t>
            </w:r>
            <w:r w:rsidRPr="00684B99">
              <w:rPr>
                <w:rFonts w:hint="eastAsia"/>
              </w:rPr>
              <w:t>０～１</w:t>
            </w:r>
            <w:r w:rsidR="00FE07CB">
              <w:rPr>
                <w:rFonts w:hint="eastAsia"/>
              </w:rPr>
              <w:t>２</w:t>
            </w:r>
            <w:r w:rsidRPr="00684B99">
              <w:rPr>
                <w:rFonts w:hint="eastAsia"/>
              </w:rPr>
              <w:t>：００</w:t>
            </w:r>
          </w:p>
        </w:tc>
      </w:tr>
      <w:tr w:rsidR="00684B99" w:rsidRPr="00684B99" w:rsidTr="00684B99">
        <w:trPr>
          <w:trHeight w:val="750"/>
        </w:trPr>
        <w:tc>
          <w:tcPr>
            <w:tcW w:w="5400" w:type="dxa"/>
            <w:gridSpan w:val="3"/>
            <w:vMerge/>
            <w:vAlign w:val="center"/>
            <w:hideMark/>
          </w:tcPr>
          <w:p w:rsidR="00684B99" w:rsidRPr="00684B99" w:rsidRDefault="00684B99" w:rsidP="00684B99">
            <w:pPr>
              <w:jc w:val="center"/>
            </w:pPr>
          </w:p>
        </w:tc>
        <w:tc>
          <w:tcPr>
            <w:tcW w:w="1080" w:type="dxa"/>
            <w:gridSpan w:val="2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</w:pPr>
            <w:r w:rsidRPr="00684B99">
              <w:rPr>
                <w:rFonts w:hint="eastAsia"/>
              </w:rPr>
              <w:t>場　所</w:t>
            </w:r>
          </w:p>
        </w:tc>
        <w:tc>
          <w:tcPr>
            <w:tcW w:w="3240" w:type="dxa"/>
            <w:vAlign w:val="center"/>
            <w:hideMark/>
          </w:tcPr>
          <w:p w:rsidR="00684B99" w:rsidRPr="00684B99" w:rsidRDefault="0087751D" w:rsidP="00684B99">
            <w:pPr>
              <w:jc w:val="center"/>
            </w:pPr>
            <w:r>
              <w:rPr>
                <w:rFonts w:hint="eastAsia"/>
              </w:rPr>
              <w:t>藤沢ニューライフ集会所</w:t>
            </w:r>
          </w:p>
        </w:tc>
      </w:tr>
      <w:tr w:rsidR="00684B99" w:rsidRPr="00684B99" w:rsidTr="00684B99">
        <w:trPr>
          <w:trHeight w:val="450"/>
        </w:trPr>
        <w:tc>
          <w:tcPr>
            <w:tcW w:w="1101" w:type="dxa"/>
            <w:noWrap/>
            <w:vAlign w:val="center"/>
            <w:hideMark/>
          </w:tcPr>
          <w:p w:rsidR="00684B99" w:rsidRPr="00684B99" w:rsidRDefault="00393FA0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参加者</w:t>
            </w:r>
          </w:p>
        </w:tc>
        <w:tc>
          <w:tcPr>
            <w:tcW w:w="4536" w:type="dxa"/>
            <w:gridSpan w:val="3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  <w:rPr>
                <w:sz w:val="24"/>
                <w:szCs w:val="24"/>
              </w:rPr>
            </w:pPr>
            <w:r w:rsidRPr="00684B99">
              <w:rPr>
                <w:rFonts w:hint="eastAsia"/>
                <w:sz w:val="24"/>
                <w:szCs w:val="24"/>
              </w:rPr>
              <w:t>自治会・町内会名</w:t>
            </w:r>
          </w:p>
        </w:tc>
        <w:tc>
          <w:tcPr>
            <w:tcW w:w="4083" w:type="dxa"/>
            <w:gridSpan w:val="2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  <w:rPr>
                <w:sz w:val="24"/>
                <w:szCs w:val="24"/>
              </w:rPr>
            </w:pPr>
            <w:r w:rsidRPr="00684B99">
              <w:rPr>
                <w:rFonts w:hint="eastAsia"/>
                <w:sz w:val="24"/>
                <w:szCs w:val="24"/>
              </w:rPr>
              <w:t>会長名</w:t>
            </w:r>
          </w:p>
        </w:tc>
      </w:tr>
      <w:tr w:rsidR="00684B99" w:rsidRPr="00684B99" w:rsidTr="00684B99">
        <w:trPr>
          <w:trHeight w:val="495"/>
        </w:trPr>
        <w:tc>
          <w:tcPr>
            <w:tcW w:w="1101" w:type="dxa"/>
            <w:noWrap/>
            <w:vAlign w:val="center"/>
            <w:hideMark/>
          </w:tcPr>
          <w:p w:rsidR="00684B99" w:rsidRPr="00FA24B6" w:rsidRDefault="00684B99" w:rsidP="005E430F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noWrap/>
            <w:vAlign w:val="center"/>
            <w:hideMark/>
          </w:tcPr>
          <w:p w:rsidR="00684B99" w:rsidRPr="00684B99" w:rsidRDefault="00E70FB8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藤沢ニューライフ自治会</w:t>
            </w:r>
          </w:p>
        </w:tc>
        <w:tc>
          <w:tcPr>
            <w:tcW w:w="4083" w:type="dxa"/>
            <w:gridSpan w:val="2"/>
            <w:noWrap/>
            <w:vAlign w:val="center"/>
            <w:hideMark/>
          </w:tcPr>
          <w:p w:rsidR="00684B99" w:rsidRPr="00684B99" w:rsidRDefault="00E70FB8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松本　喜夫</w:t>
            </w:r>
          </w:p>
        </w:tc>
      </w:tr>
      <w:tr w:rsidR="00684B99" w:rsidRPr="00684B99" w:rsidTr="00684B99">
        <w:trPr>
          <w:trHeight w:val="495"/>
        </w:trPr>
        <w:tc>
          <w:tcPr>
            <w:tcW w:w="1101" w:type="dxa"/>
            <w:noWrap/>
            <w:vAlign w:val="center"/>
            <w:hideMark/>
          </w:tcPr>
          <w:p w:rsidR="00684B99" w:rsidRPr="00FA24B6" w:rsidRDefault="00684B99" w:rsidP="005E430F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noWrap/>
            <w:vAlign w:val="center"/>
            <w:hideMark/>
          </w:tcPr>
          <w:p w:rsidR="00684B99" w:rsidRPr="00684B99" w:rsidRDefault="00E70FB8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辻堂東海岸２丁目町内会</w:t>
            </w:r>
          </w:p>
        </w:tc>
        <w:tc>
          <w:tcPr>
            <w:tcW w:w="4083" w:type="dxa"/>
            <w:gridSpan w:val="2"/>
            <w:noWrap/>
            <w:vAlign w:val="center"/>
            <w:hideMark/>
          </w:tcPr>
          <w:p w:rsidR="00684B99" w:rsidRPr="00684B99" w:rsidRDefault="00E70FB8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関口　望</w:t>
            </w:r>
          </w:p>
        </w:tc>
      </w:tr>
      <w:tr w:rsidR="00684B99" w:rsidRPr="00684B99" w:rsidTr="00684B99">
        <w:trPr>
          <w:trHeight w:val="495"/>
        </w:trPr>
        <w:tc>
          <w:tcPr>
            <w:tcW w:w="1101" w:type="dxa"/>
            <w:noWrap/>
            <w:vAlign w:val="center"/>
            <w:hideMark/>
          </w:tcPr>
          <w:p w:rsidR="00684B99" w:rsidRPr="005E430F" w:rsidRDefault="00684B99" w:rsidP="005E430F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noWrap/>
            <w:vAlign w:val="center"/>
            <w:hideMark/>
          </w:tcPr>
          <w:p w:rsidR="00684B99" w:rsidRPr="00684B99" w:rsidRDefault="00E70FB8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西町町内会</w:t>
            </w:r>
          </w:p>
        </w:tc>
        <w:tc>
          <w:tcPr>
            <w:tcW w:w="4083" w:type="dxa"/>
            <w:gridSpan w:val="2"/>
            <w:noWrap/>
            <w:vAlign w:val="center"/>
            <w:hideMark/>
          </w:tcPr>
          <w:p w:rsidR="00E70FB8" w:rsidRPr="00684B99" w:rsidRDefault="00E70FB8" w:rsidP="00E70FB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植木　菊治</w:t>
            </w:r>
          </w:p>
        </w:tc>
      </w:tr>
      <w:tr w:rsidR="0087751D" w:rsidRPr="00684B99" w:rsidTr="00582DCE">
        <w:trPr>
          <w:trHeight w:val="750"/>
        </w:trPr>
        <w:tc>
          <w:tcPr>
            <w:tcW w:w="1668" w:type="dxa"/>
            <w:gridSpan w:val="2"/>
            <w:noWrap/>
            <w:vAlign w:val="center"/>
            <w:hideMark/>
          </w:tcPr>
          <w:p w:rsidR="0087751D" w:rsidRDefault="0087751D" w:rsidP="00582DCE">
            <w:pPr>
              <w:jc w:val="center"/>
              <w:rPr>
                <w:sz w:val="24"/>
                <w:szCs w:val="24"/>
              </w:rPr>
            </w:pPr>
            <w:r w:rsidRPr="00684B99">
              <w:rPr>
                <w:rFonts w:hint="eastAsia"/>
                <w:sz w:val="24"/>
                <w:szCs w:val="24"/>
              </w:rPr>
              <w:t>参加</w:t>
            </w:r>
            <w:r>
              <w:rPr>
                <w:rFonts w:hint="eastAsia"/>
                <w:sz w:val="24"/>
                <w:szCs w:val="24"/>
              </w:rPr>
              <w:t>委員</w:t>
            </w:r>
          </w:p>
          <w:p w:rsidR="0087751D" w:rsidRPr="00684B99" w:rsidRDefault="0087751D" w:rsidP="00582DCE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事務局</w:t>
            </w:r>
          </w:p>
        </w:tc>
        <w:tc>
          <w:tcPr>
            <w:tcW w:w="8052" w:type="dxa"/>
            <w:gridSpan w:val="4"/>
            <w:noWrap/>
            <w:vAlign w:val="center"/>
            <w:hideMark/>
          </w:tcPr>
          <w:p w:rsidR="0087751D" w:rsidRDefault="0087751D" w:rsidP="00B85AF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尾崎委員・吉田委員・伊藤委員・鷹野委員・森外委員</w:t>
            </w:r>
            <w:bookmarkStart w:id="0" w:name="_GoBack"/>
            <w:bookmarkEnd w:id="0"/>
          </w:p>
          <w:p w:rsidR="0087751D" w:rsidRPr="00684B99" w:rsidRDefault="0087751D" w:rsidP="00B85AF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日原・若山・岸本</w:t>
            </w:r>
          </w:p>
        </w:tc>
      </w:tr>
    </w:tbl>
    <w:p w:rsidR="00FA589B" w:rsidRPr="0087751D" w:rsidRDefault="00FA589B">
      <w:pPr>
        <w:rPr>
          <w:sz w:val="24"/>
        </w:rPr>
      </w:pPr>
    </w:p>
    <w:p w:rsidR="00684B99" w:rsidRDefault="00684B99">
      <w:pPr>
        <w:rPr>
          <w:sz w:val="24"/>
        </w:rPr>
      </w:pPr>
      <w:r>
        <w:rPr>
          <w:rFonts w:hint="eastAsia"/>
          <w:sz w:val="24"/>
        </w:rPr>
        <w:t>＜議事要旨＞</w:t>
      </w:r>
    </w:p>
    <w:tbl>
      <w:tblPr>
        <w:tblW w:w="972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60"/>
        <w:gridCol w:w="7560"/>
      </w:tblGrid>
      <w:tr w:rsidR="00684B99" w:rsidRPr="00684B99" w:rsidTr="00684B99">
        <w:trPr>
          <w:trHeight w:val="525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１　自治会・町内会の様子について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Q１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E70FB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吉田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5E430F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（</w:t>
            </w:r>
            <w:r w:rsidR="00684B99"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自治会・町内会の様子について教えてください。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5277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A１</w:t>
            </w:r>
            <w:r w:rsidR="005277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　　</w:t>
            </w:r>
            <w:r w:rsidR="00C01A7B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松本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E72796" w:rsidP="00A542E7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世帯数300世帯。</w:t>
            </w:r>
            <w:r w:rsidR="00C01A7B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年間スケジュール表を作成し、予定を立てやすくし</w:t>
            </w:r>
            <w:r w:rsidR="00A542E7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、子どもや孫が帰りやすい環境を作る。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5277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5277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　</w:t>
            </w:r>
            <w:r w:rsidR="00C01A7B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関口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E72796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世帯数700世帯。</w:t>
            </w:r>
            <w:r w:rsidR="00A542E7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東海岸は人口が増え4丁目までに分かれた。サラーリマンが多い。</w:t>
            </w:r>
            <w:r w:rsidR="0057511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高齢者</w:t>
            </w:r>
            <w:r w:rsidR="00A542E7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が出ていき若い人が多くなった。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5277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 w:rsidR="005277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　</w:t>
            </w:r>
            <w:r w:rsidR="00C01A7B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植木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511A" w:rsidRPr="00684B99" w:rsidRDefault="00E57EB4" w:rsidP="00E15EFD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世帯数400世帯。</w:t>
            </w:r>
            <w:r w:rsidR="0057511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東側は趣のある落ち着いた雰囲気。西側は新しい</w:t>
            </w:r>
            <w:r w:rsidR="00E15EFD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住宅地</w:t>
            </w:r>
            <w:r w:rsidR="0057511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B6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Q２</w:t>
            </w:r>
            <w:r w:rsidR="00FA24B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E7279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吉田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自治会・町内会への加入状況について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5277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5277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　</w:t>
            </w:r>
            <w:r w:rsidR="00E57EB4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松本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A542E7" w:rsidP="003A6333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加入率１００％（管理組合の会則で</w:t>
            </w:r>
            <w:r w:rsidR="003A633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全員入会することになっている。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）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5277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5277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　</w:t>
            </w:r>
            <w:r w:rsidR="00E57EB4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関口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A542E7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加入率</w:t>
            </w:r>
            <w:r w:rsidR="003A633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９０％（高齢者で回覧板を回したくない、班長等が</w:t>
            </w:r>
            <w:r w:rsidR="000A227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廻って</w:t>
            </w:r>
            <w:r w:rsidR="003A633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くるので入らない。）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5277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 w:rsidR="005277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　</w:t>
            </w:r>
            <w:r w:rsidR="00E57EB4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植木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Default="003A6333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加入率８７．５％（役員としては満足していないがまあまあではないか。）</w:t>
            </w:r>
          </w:p>
          <w:p w:rsidR="0057511A" w:rsidRPr="00684B99" w:rsidRDefault="00E72796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高齢化が進んでいるので、</w:t>
            </w:r>
            <w:r w:rsidR="0057511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新しいメンバーに積極的に加入を進めている。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B6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Q３</w:t>
            </w:r>
            <w:r w:rsidR="00FA24B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E7279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吉田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自治会・町内会の自慢できるところがあれば教えてください。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5277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5277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　</w:t>
            </w:r>
            <w:r w:rsidR="003A633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松本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A542E7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子どもがUターンして</w:t>
            </w:r>
            <w:r w:rsidR="00E7279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定住する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5277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5277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　</w:t>
            </w:r>
            <w:r w:rsidR="003A633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関口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87751D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会員が</w:t>
            </w:r>
            <w:r w:rsidR="003A633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会長についてきてくれている。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5277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lastRenderedPageBreak/>
              <w:t xml:space="preserve">A３　</w:t>
            </w:r>
            <w:r w:rsidR="005277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　</w:t>
            </w:r>
            <w:r w:rsidR="00E7279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植木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1875E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昔の行事を</w:t>
            </w:r>
            <w:r w:rsidR="000A227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続けて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、次の世代にバトンタッチをしている。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２　自治会・町内会の行事について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0F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Q　</w:t>
            </w:r>
            <w:r w:rsidR="009967C1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吉田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自治会・町内会の行事について教えて下さい。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5277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5277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　</w:t>
            </w:r>
            <w:r w:rsidR="009967C1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松本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9967C1" w:rsidP="009967C1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毎月</w:t>
            </w:r>
            <w:r w:rsidR="000A227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１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回の公園清掃が柱。地引網、文化祭、防災訓練、おはようボランティア、防犯パトロール、花壇の会、お茶のみおしゃべり会、サークル活動</w:t>
            </w:r>
            <w:r w:rsidR="000A227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5277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5277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　</w:t>
            </w:r>
            <w:r w:rsidR="009967C1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関口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9967C1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芋煮会、そば打ち、</w:t>
            </w:r>
            <w:r w:rsidR="00E57EB4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ハロウィン、町内会の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清掃デー、</w:t>
            </w:r>
            <w:r w:rsidR="00E57EB4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高齢者の集い、ホームページの開設、町内会だより、昼間・夜間のパトロール、懇親会</w:t>
            </w:r>
            <w:r w:rsidR="000A227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5277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 w:rsidR="005277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　</w:t>
            </w:r>
            <w:r w:rsidR="009967C1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植木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E57EB4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諏訪神社のお祭り、お囃子の指導、どんど焼き、</w:t>
            </w:r>
            <w:r w:rsidR="001875E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お囃子のルーツとの交流、見守り活動、防犯活動</w:t>
            </w:r>
            <w:r w:rsidR="000A227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</w:t>
            </w:r>
          </w:p>
        </w:tc>
      </w:tr>
      <w:tr w:rsidR="00684B99" w:rsidRPr="00684B99" w:rsidTr="00684B99">
        <w:trPr>
          <w:trHeight w:val="540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３　自治会・町内会の活動について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0F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Q　</w:t>
            </w:r>
            <w:r w:rsidR="00E7279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吉田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自治会・町内会の活動について教えて下さい。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5277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5277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　</w:t>
            </w:r>
            <w:r w:rsidR="001875E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松本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041FA2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コミュニケーションを大事にして、だれにでも会釈ができる雰囲気</w:t>
            </w:r>
            <w:r w:rsidR="00E15EFD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づくり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5277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5277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　</w:t>
            </w:r>
            <w:r w:rsidR="003A633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関口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041FA2" w:rsidP="00041FA2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地域の交わりの夏祭り、レクリエーション大会に力を入れている。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5277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 w:rsidR="005277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　</w:t>
            </w:r>
            <w:r w:rsidR="0057511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植木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57511A" w:rsidP="00E72796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新しいメンバーに</w:t>
            </w:r>
            <w:r w:rsidR="00E7279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積極的に活動に参加してもらうことを心掛けている。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４　自治会・町内会の困りごと等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0F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Q　</w:t>
            </w:r>
            <w:r w:rsidR="00E15EFD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吉田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自治会・町内会の活動で困っていることなどがあれば教えてください。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5277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A１</w:t>
            </w:r>
            <w:r w:rsidR="005277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　　</w:t>
            </w:r>
            <w:r w:rsidR="001875E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松本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87751D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役員で特に</w:t>
            </w:r>
            <w:r w:rsidR="00E15EFD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三役の後継者が出てこない。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5277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5277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　</w:t>
            </w:r>
            <w:r w:rsidR="003A633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関口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3A6333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自治会役員をやってくれる人がいなくなった。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5277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 w:rsidR="005277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1875E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植木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101" w:rsidRDefault="00F52F31" w:rsidP="00F52F31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役員が固定化傾向にある。</w:t>
            </w:r>
          </w:p>
          <w:p w:rsidR="00475A2E" w:rsidRDefault="00F52F31" w:rsidP="00F52F31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小さい子どもの集まりがよくない。</w:t>
            </w:r>
          </w:p>
          <w:p w:rsidR="00897101" w:rsidRDefault="00F52F31" w:rsidP="00F52F31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小・中学校が３つに分かれているため子ども会の存続ができていない。</w:t>
            </w:r>
          </w:p>
          <w:p w:rsidR="00F52F31" w:rsidRPr="00684B99" w:rsidRDefault="00897101" w:rsidP="00F52F31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防災避難行動要支援者等はわかっているが、町内会として次にどうしたらいいのか、線引きがわからない。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５　その他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0F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5277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吉田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その他、何か聞きたいこと、お伝えしたいこと等があれば教えてください。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5277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5277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475A2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松本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3EFA" w:rsidRDefault="00175EF2" w:rsidP="00175EF2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自治会・町内会に入ってもメリットがないと言われる人にPRしていく。</w:t>
            </w:r>
          </w:p>
          <w:p w:rsidR="004F3EFA" w:rsidRPr="004F3EFA" w:rsidRDefault="004F3EFA" w:rsidP="00175EF2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今回のインタビューを読んで、他地区の情報が伝われれば良い。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5277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lastRenderedPageBreak/>
              <w:t xml:space="preserve">A２　</w:t>
            </w:r>
            <w:r w:rsidR="005277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475A2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関口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C50218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活動が活発でない自治会・町内会</w:t>
            </w:r>
            <w:r w:rsidR="004F3EF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の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力になれば良い。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5277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 w:rsidR="005277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897101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植木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Default="00897101" w:rsidP="00897101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高齢者が「西町たのしみ会」として独立し活動</w:t>
            </w:r>
            <w:r w:rsidR="00475A2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月1回３つの社の清掃活動等をしている。</w:t>
            </w:r>
          </w:p>
          <w:p w:rsidR="003578BE" w:rsidRPr="00684B99" w:rsidRDefault="003578BE" w:rsidP="00897101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他の、自治会・町内会と情報交換をすることが大切ではないか。</w:t>
            </w:r>
          </w:p>
        </w:tc>
      </w:tr>
    </w:tbl>
    <w:p w:rsidR="00684B99" w:rsidRDefault="00684B99">
      <w:pPr>
        <w:rPr>
          <w:sz w:val="24"/>
        </w:rPr>
      </w:pPr>
    </w:p>
    <w:p w:rsidR="004E3BE2" w:rsidRDefault="004E3BE2">
      <w:pPr>
        <w:rPr>
          <w:sz w:val="24"/>
        </w:rPr>
      </w:pPr>
    </w:p>
    <w:p w:rsidR="004E3BE2" w:rsidRDefault="004E3BE2">
      <w:pPr>
        <w:rPr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29"/>
        <w:gridCol w:w="3315"/>
      </w:tblGrid>
      <w:tr w:rsidR="008C49E0" w:rsidTr="008C49E0">
        <w:trPr>
          <w:trHeight w:val="402"/>
        </w:trPr>
        <w:tc>
          <w:tcPr>
            <w:tcW w:w="6629" w:type="dxa"/>
            <w:vMerge w:val="restart"/>
          </w:tcPr>
          <w:p w:rsidR="008C49E0" w:rsidRPr="008C49E0" w:rsidRDefault="008C49E0" w:rsidP="008C49E0">
            <w:pPr>
              <w:jc w:val="center"/>
              <w:rPr>
                <w:rFonts w:ascii="HGS創英角ﾎﾟｯﾌﾟ体" w:eastAsia="HGS創英角ﾎﾟｯﾌﾟ体" w:hAnsi="HGS創英角ﾎﾟｯﾌﾟ体"/>
                <w:sz w:val="24"/>
              </w:rPr>
            </w:pPr>
            <w:r w:rsidRPr="008C49E0">
              <w:rPr>
                <w:rFonts w:ascii="HGS創英角ﾎﾟｯﾌﾟ体" w:eastAsia="HGS創英角ﾎﾟｯﾌﾟ体" w:hAnsi="HGS創英角ﾎﾟｯﾌﾟ体" w:hint="eastAsia"/>
                <w:sz w:val="28"/>
              </w:rPr>
              <w:t>＜＜インタビュアーの感想＞＞</w:t>
            </w:r>
          </w:p>
        </w:tc>
        <w:tc>
          <w:tcPr>
            <w:tcW w:w="3315" w:type="dxa"/>
          </w:tcPr>
          <w:p w:rsidR="008C49E0" w:rsidRPr="008C49E0" w:rsidRDefault="008C49E0" w:rsidP="008C49E0">
            <w:pPr>
              <w:jc w:val="center"/>
              <w:rPr>
                <w:rFonts w:asciiTheme="minorEastAsia" w:hAnsiTheme="minorEastAsia"/>
                <w:sz w:val="24"/>
              </w:rPr>
            </w:pPr>
            <w:r w:rsidRPr="008C49E0">
              <w:rPr>
                <w:rFonts w:asciiTheme="minorEastAsia" w:hAnsiTheme="minorEastAsia" w:hint="eastAsia"/>
                <w:sz w:val="24"/>
              </w:rPr>
              <w:t>インタビュアー</w:t>
            </w:r>
          </w:p>
        </w:tc>
      </w:tr>
      <w:tr w:rsidR="008C49E0" w:rsidTr="008C49E0">
        <w:trPr>
          <w:trHeight w:val="402"/>
        </w:trPr>
        <w:tc>
          <w:tcPr>
            <w:tcW w:w="6629" w:type="dxa"/>
            <w:vMerge/>
          </w:tcPr>
          <w:p w:rsidR="008C49E0" w:rsidRPr="008C49E0" w:rsidRDefault="008C49E0" w:rsidP="008C49E0">
            <w:pPr>
              <w:jc w:val="center"/>
              <w:rPr>
                <w:rFonts w:ascii="HGS創英角ﾎﾟｯﾌﾟ体" w:eastAsia="HGS創英角ﾎﾟｯﾌﾟ体" w:hAnsi="HGS創英角ﾎﾟｯﾌﾟ体"/>
                <w:sz w:val="28"/>
              </w:rPr>
            </w:pPr>
          </w:p>
        </w:tc>
        <w:tc>
          <w:tcPr>
            <w:tcW w:w="3315" w:type="dxa"/>
          </w:tcPr>
          <w:p w:rsidR="008C49E0" w:rsidRPr="008C49E0" w:rsidRDefault="00527799" w:rsidP="008C49E0">
            <w:pPr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吉田委員</w:t>
            </w:r>
          </w:p>
        </w:tc>
      </w:tr>
      <w:tr w:rsidR="008C49E0" w:rsidTr="004E3BE2">
        <w:trPr>
          <w:trHeight w:val="2064"/>
        </w:trPr>
        <w:tc>
          <w:tcPr>
            <w:tcW w:w="9944" w:type="dxa"/>
            <w:gridSpan w:val="2"/>
          </w:tcPr>
          <w:p w:rsidR="008C49E0" w:rsidRDefault="00527799" w:rsidP="008C49E0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今回</w:t>
            </w:r>
            <w:r w:rsidR="004F3EFA">
              <w:rPr>
                <w:rFonts w:hint="eastAsia"/>
                <w:sz w:val="24"/>
              </w:rPr>
              <w:t>のインタビュー</w:t>
            </w:r>
            <w:r>
              <w:rPr>
                <w:rFonts w:hint="eastAsia"/>
                <w:sz w:val="24"/>
              </w:rPr>
              <w:t>をどのように</w:t>
            </w:r>
            <w:r>
              <w:rPr>
                <w:rFonts w:hint="eastAsia"/>
                <w:sz w:val="24"/>
              </w:rPr>
              <w:t>HP</w:t>
            </w:r>
            <w:r>
              <w:rPr>
                <w:rFonts w:hint="eastAsia"/>
                <w:sz w:val="24"/>
              </w:rPr>
              <w:t>や紙面で紹介していくかが課題である。</w:t>
            </w:r>
          </w:p>
          <w:p w:rsidR="00527799" w:rsidRDefault="004F3EFA" w:rsidP="008C49E0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インタビューを活かして町を良くしていきたい。</w:t>
            </w:r>
          </w:p>
        </w:tc>
      </w:tr>
    </w:tbl>
    <w:p w:rsidR="008C49E0" w:rsidRDefault="008C49E0">
      <w:pPr>
        <w:rPr>
          <w:sz w:val="24"/>
        </w:rPr>
      </w:pPr>
    </w:p>
    <w:sectPr w:rsidR="008C49E0" w:rsidSect="00DE210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7CB" w:rsidRDefault="00FE07CB" w:rsidP="00FE07CB">
      <w:r>
        <w:separator/>
      </w:r>
    </w:p>
  </w:endnote>
  <w:endnote w:type="continuationSeparator" w:id="0">
    <w:p w:rsidR="00FE07CB" w:rsidRDefault="00FE07CB" w:rsidP="00FE0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7CB" w:rsidRDefault="00FE07CB" w:rsidP="00FE07CB">
      <w:r>
        <w:separator/>
      </w:r>
    </w:p>
  </w:footnote>
  <w:footnote w:type="continuationSeparator" w:id="0">
    <w:p w:rsidR="00FE07CB" w:rsidRDefault="00FE07CB" w:rsidP="00FE07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D30C1"/>
    <w:multiLevelType w:val="hybridMultilevel"/>
    <w:tmpl w:val="261EABE0"/>
    <w:lvl w:ilvl="0" w:tplc="E6DE527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AB0"/>
    <w:rsid w:val="00041FA2"/>
    <w:rsid w:val="000A2279"/>
    <w:rsid w:val="00175EF2"/>
    <w:rsid w:val="001875E9"/>
    <w:rsid w:val="00345AB0"/>
    <w:rsid w:val="003578BE"/>
    <w:rsid w:val="00393FA0"/>
    <w:rsid w:val="003A6333"/>
    <w:rsid w:val="00475A2E"/>
    <w:rsid w:val="004E3BE2"/>
    <w:rsid w:val="004F3EFA"/>
    <w:rsid w:val="00527799"/>
    <w:rsid w:val="0057511A"/>
    <w:rsid w:val="005E430F"/>
    <w:rsid w:val="00684B99"/>
    <w:rsid w:val="00857480"/>
    <w:rsid w:val="0087751D"/>
    <w:rsid w:val="00897101"/>
    <w:rsid w:val="008C49E0"/>
    <w:rsid w:val="009967C1"/>
    <w:rsid w:val="00A542E7"/>
    <w:rsid w:val="00B85AF7"/>
    <w:rsid w:val="00C01A7B"/>
    <w:rsid w:val="00C50218"/>
    <w:rsid w:val="00DE2101"/>
    <w:rsid w:val="00E15EFD"/>
    <w:rsid w:val="00E57EB4"/>
    <w:rsid w:val="00E70FB8"/>
    <w:rsid w:val="00E72796"/>
    <w:rsid w:val="00F52F31"/>
    <w:rsid w:val="00F57EA6"/>
    <w:rsid w:val="00FA24B6"/>
    <w:rsid w:val="00FA589B"/>
    <w:rsid w:val="00FE0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4B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A24B6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FE07C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E07CB"/>
  </w:style>
  <w:style w:type="paragraph" w:styleId="a7">
    <w:name w:val="footer"/>
    <w:basedOn w:val="a"/>
    <w:link w:val="a8"/>
    <w:uiPriority w:val="99"/>
    <w:unhideWhenUsed/>
    <w:rsid w:val="00FE07C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E07CB"/>
  </w:style>
  <w:style w:type="paragraph" w:styleId="a9">
    <w:name w:val="Balloon Text"/>
    <w:basedOn w:val="a"/>
    <w:link w:val="aa"/>
    <w:uiPriority w:val="99"/>
    <w:semiHidden/>
    <w:unhideWhenUsed/>
    <w:rsid w:val="00B85A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B85AF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4B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A24B6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FE07C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E07CB"/>
  </w:style>
  <w:style w:type="paragraph" w:styleId="a7">
    <w:name w:val="footer"/>
    <w:basedOn w:val="a"/>
    <w:link w:val="a8"/>
    <w:uiPriority w:val="99"/>
    <w:unhideWhenUsed/>
    <w:rsid w:val="00FE07C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E07CB"/>
  </w:style>
  <w:style w:type="paragraph" w:styleId="a9">
    <w:name w:val="Balloon Text"/>
    <w:basedOn w:val="a"/>
    <w:link w:val="aa"/>
    <w:uiPriority w:val="99"/>
    <w:semiHidden/>
    <w:unhideWhenUsed/>
    <w:rsid w:val="00B85A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B85AF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BA7DBF2B.dotm</Template>
  <TotalTime>249</TotalTime>
  <Pages>3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藤沢市役所</Company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田邉　裕之</dc:creator>
  <cp:keywords/>
  <dc:description/>
  <cp:lastModifiedBy>宮木　千春</cp:lastModifiedBy>
  <cp:revision>16</cp:revision>
  <cp:lastPrinted>2019-08-23T00:02:00Z</cp:lastPrinted>
  <dcterms:created xsi:type="dcterms:W3CDTF">2019-07-22T07:22:00Z</dcterms:created>
  <dcterms:modified xsi:type="dcterms:W3CDTF">2019-08-23T05:24:00Z</dcterms:modified>
</cp:coreProperties>
</file>