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708"/>
        <w:gridCol w:w="3591"/>
        <w:gridCol w:w="237"/>
        <w:gridCol w:w="843"/>
        <w:gridCol w:w="3240"/>
      </w:tblGrid>
      <w:tr w:rsidR="00684B99" w:rsidRPr="00684B99" w:rsidTr="00684B99">
        <w:trPr>
          <w:trHeight w:val="495"/>
        </w:trPr>
        <w:tc>
          <w:tcPr>
            <w:tcW w:w="5400" w:type="dxa"/>
            <w:gridSpan w:val="3"/>
            <w:vMerge w:val="restart"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t>辻堂街づくり会議</w:t>
            </w:r>
            <w:r>
              <w:rPr>
                <w:rFonts w:asciiTheme="majorEastAsia" w:eastAsiaTheme="majorEastAsia" w:hAnsiTheme="majorEastAsia" w:hint="eastAsia"/>
                <w:b/>
                <w:sz w:val="32"/>
              </w:rPr>
              <w:t xml:space="preserve">　第</w:t>
            </w:r>
            <w:r w:rsidR="00D9676F">
              <w:rPr>
                <w:rFonts w:asciiTheme="majorEastAsia" w:eastAsiaTheme="majorEastAsia" w:hAnsiTheme="majorEastAsia" w:hint="eastAsia"/>
                <w:b/>
                <w:sz w:val="32"/>
              </w:rPr>
              <w:t>５</w:t>
            </w:r>
            <w:r>
              <w:rPr>
                <w:rFonts w:asciiTheme="majorEastAsia" w:eastAsiaTheme="majorEastAsia" w:hAnsiTheme="majorEastAsia" w:hint="eastAsia"/>
                <w:b/>
                <w:sz w:val="32"/>
              </w:rPr>
              <w:t>回</w:t>
            </w:r>
            <w:r w:rsidRPr="00684B99">
              <w:rPr>
                <w:rFonts w:asciiTheme="majorEastAsia" w:eastAsiaTheme="majorEastAsia" w:hAnsiTheme="majorEastAsia" w:hint="eastAsia"/>
                <w:b/>
                <w:sz w:val="32"/>
              </w:rPr>
              <w:br/>
              <w:t>飛び出せインタビュー　議事録</w:t>
            </w: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報告者</w:t>
            </w:r>
          </w:p>
        </w:tc>
        <w:tc>
          <w:tcPr>
            <w:tcW w:w="3240" w:type="dxa"/>
            <w:noWrap/>
            <w:vAlign w:val="center"/>
            <w:hideMark/>
          </w:tcPr>
          <w:p w:rsidR="00684B99" w:rsidRPr="00684B99" w:rsidRDefault="001C641E" w:rsidP="00684B99">
            <w:pPr>
              <w:jc w:val="center"/>
            </w:pPr>
            <w:r>
              <w:rPr>
                <w:rFonts w:hint="eastAsia"/>
              </w:rPr>
              <w:t>宮木　千春</w:t>
            </w:r>
          </w:p>
        </w:tc>
      </w:tr>
      <w:tr w:rsidR="00684B99" w:rsidRPr="00684B99" w:rsidTr="00684B99">
        <w:trPr>
          <w:trHeight w:val="660"/>
        </w:trPr>
        <w:tc>
          <w:tcPr>
            <w:tcW w:w="5400" w:type="dxa"/>
            <w:gridSpan w:val="3"/>
            <w:vMerge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日　程</w:t>
            </w:r>
          </w:p>
        </w:tc>
        <w:tc>
          <w:tcPr>
            <w:tcW w:w="3240" w:type="dxa"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２０１９年</w:t>
            </w:r>
            <w:r w:rsidR="00D9676F">
              <w:rPr>
                <w:rFonts w:hint="eastAsia"/>
              </w:rPr>
              <w:t>７</w:t>
            </w:r>
            <w:r w:rsidRPr="00684B99">
              <w:rPr>
                <w:rFonts w:hint="eastAsia"/>
              </w:rPr>
              <w:t>月</w:t>
            </w:r>
            <w:r w:rsidR="00D9676F">
              <w:rPr>
                <w:rFonts w:hint="eastAsia"/>
              </w:rPr>
              <w:t>３０</w:t>
            </w:r>
            <w:r w:rsidRPr="00684B99">
              <w:rPr>
                <w:rFonts w:hint="eastAsia"/>
              </w:rPr>
              <w:t>日（</w:t>
            </w:r>
            <w:r w:rsidR="00D9676F">
              <w:rPr>
                <w:rFonts w:hint="eastAsia"/>
              </w:rPr>
              <w:t>火</w:t>
            </w:r>
            <w:r w:rsidRPr="00684B99">
              <w:rPr>
                <w:rFonts w:hint="eastAsia"/>
              </w:rPr>
              <w:t>）</w:t>
            </w:r>
            <w:r w:rsidRPr="00684B99">
              <w:rPr>
                <w:rFonts w:hint="eastAsia"/>
              </w:rPr>
              <w:br/>
            </w:r>
            <w:r w:rsidRPr="00684B99">
              <w:rPr>
                <w:rFonts w:hint="eastAsia"/>
              </w:rPr>
              <w:t>１０：</w:t>
            </w:r>
            <w:r w:rsidR="00D9676F">
              <w:rPr>
                <w:rFonts w:hint="eastAsia"/>
              </w:rPr>
              <w:t>０</w:t>
            </w:r>
            <w:r w:rsidRPr="00684B99">
              <w:rPr>
                <w:rFonts w:hint="eastAsia"/>
              </w:rPr>
              <w:t>０～１</w:t>
            </w:r>
            <w:r w:rsidR="00D9676F">
              <w:rPr>
                <w:rFonts w:hint="eastAsia"/>
              </w:rPr>
              <w:t>２</w:t>
            </w:r>
            <w:r w:rsidRPr="00684B99">
              <w:rPr>
                <w:rFonts w:hint="eastAsia"/>
              </w:rPr>
              <w:t>：００</w:t>
            </w:r>
          </w:p>
        </w:tc>
      </w:tr>
      <w:tr w:rsidR="00684B99" w:rsidRPr="00684B99" w:rsidTr="00684B99">
        <w:trPr>
          <w:trHeight w:val="750"/>
        </w:trPr>
        <w:tc>
          <w:tcPr>
            <w:tcW w:w="5400" w:type="dxa"/>
            <w:gridSpan w:val="3"/>
            <w:vMerge/>
            <w:vAlign w:val="center"/>
            <w:hideMark/>
          </w:tcPr>
          <w:p w:rsidR="00684B99" w:rsidRPr="00684B99" w:rsidRDefault="00684B99" w:rsidP="00684B99">
            <w:pPr>
              <w:jc w:val="center"/>
            </w:pPr>
          </w:p>
        </w:tc>
        <w:tc>
          <w:tcPr>
            <w:tcW w:w="1080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</w:pPr>
            <w:r w:rsidRPr="00684B99">
              <w:rPr>
                <w:rFonts w:hint="eastAsia"/>
              </w:rPr>
              <w:t>場　所</w:t>
            </w:r>
          </w:p>
        </w:tc>
        <w:tc>
          <w:tcPr>
            <w:tcW w:w="3240" w:type="dxa"/>
            <w:vAlign w:val="center"/>
            <w:hideMark/>
          </w:tcPr>
          <w:p w:rsidR="00684B99" w:rsidRPr="00684B99" w:rsidRDefault="00D9676F" w:rsidP="00684B99">
            <w:pPr>
              <w:jc w:val="center"/>
            </w:pPr>
            <w:r>
              <w:rPr>
                <w:rFonts w:hint="eastAsia"/>
              </w:rPr>
              <w:t>南町公民館</w:t>
            </w:r>
          </w:p>
        </w:tc>
      </w:tr>
      <w:tr w:rsidR="00684B99" w:rsidRPr="00684B99" w:rsidTr="00684B99">
        <w:trPr>
          <w:trHeight w:val="450"/>
        </w:trPr>
        <w:tc>
          <w:tcPr>
            <w:tcW w:w="1101" w:type="dxa"/>
            <w:noWrap/>
            <w:vAlign w:val="center"/>
            <w:hideMark/>
          </w:tcPr>
          <w:p w:rsidR="00684B99" w:rsidRPr="00684B99" w:rsidRDefault="00D55E51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参加者</w:t>
            </w: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自治会・町内会名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684B99" w:rsidP="00684B99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会長名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FA24B6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7C3A62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辻堂</w:t>
            </w:r>
            <w:r w:rsidR="00D9676F">
              <w:rPr>
                <w:rFonts w:hint="eastAsia"/>
                <w:sz w:val="24"/>
                <w:szCs w:val="24"/>
              </w:rPr>
              <w:t>高砂</w:t>
            </w:r>
            <w:r w:rsidR="001E2351">
              <w:rPr>
                <w:rFonts w:hint="eastAsia"/>
                <w:sz w:val="24"/>
                <w:szCs w:val="24"/>
              </w:rPr>
              <w:t>自治会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7C3A62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飯塚　徳司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FA24B6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7C3A62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辻堂</w:t>
            </w:r>
            <w:r w:rsidR="00D9676F">
              <w:rPr>
                <w:rFonts w:hint="eastAsia"/>
                <w:sz w:val="24"/>
                <w:szCs w:val="24"/>
              </w:rPr>
              <w:t>南町</w:t>
            </w:r>
            <w:r>
              <w:rPr>
                <w:rFonts w:hint="eastAsia"/>
                <w:sz w:val="24"/>
                <w:szCs w:val="24"/>
              </w:rPr>
              <w:t>自治会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7C3A62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吉田　昌広</w:t>
            </w:r>
          </w:p>
        </w:tc>
      </w:tr>
      <w:tr w:rsidR="00684B99" w:rsidRPr="00684B99" w:rsidTr="00684B99">
        <w:trPr>
          <w:trHeight w:val="495"/>
        </w:trPr>
        <w:tc>
          <w:tcPr>
            <w:tcW w:w="1101" w:type="dxa"/>
            <w:noWrap/>
            <w:vAlign w:val="center"/>
            <w:hideMark/>
          </w:tcPr>
          <w:p w:rsidR="00684B99" w:rsidRPr="005E430F" w:rsidRDefault="00684B99" w:rsidP="005E430F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noWrap/>
            <w:vAlign w:val="center"/>
            <w:hideMark/>
          </w:tcPr>
          <w:p w:rsidR="00684B99" w:rsidRPr="00684B99" w:rsidRDefault="00D9676F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桜花園</w:t>
            </w:r>
            <w:r w:rsidR="007C3A62">
              <w:rPr>
                <w:rFonts w:hint="eastAsia"/>
                <w:sz w:val="24"/>
                <w:szCs w:val="24"/>
              </w:rPr>
              <w:t>自治会</w:t>
            </w:r>
          </w:p>
        </w:tc>
        <w:tc>
          <w:tcPr>
            <w:tcW w:w="4083" w:type="dxa"/>
            <w:gridSpan w:val="2"/>
            <w:noWrap/>
            <w:vAlign w:val="center"/>
            <w:hideMark/>
          </w:tcPr>
          <w:p w:rsidR="00684B99" w:rsidRPr="00684B99" w:rsidRDefault="007C3A62" w:rsidP="00684B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赤塚　商蔵</w:t>
            </w:r>
          </w:p>
        </w:tc>
      </w:tr>
      <w:tr w:rsidR="00806C72" w:rsidRPr="00684B99" w:rsidTr="0054443C">
        <w:trPr>
          <w:trHeight w:val="750"/>
        </w:trPr>
        <w:tc>
          <w:tcPr>
            <w:tcW w:w="1809" w:type="dxa"/>
            <w:gridSpan w:val="2"/>
            <w:noWrap/>
            <w:vAlign w:val="center"/>
            <w:hideMark/>
          </w:tcPr>
          <w:p w:rsidR="00806C72" w:rsidRDefault="00806C72" w:rsidP="0054443C">
            <w:pPr>
              <w:jc w:val="center"/>
              <w:rPr>
                <w:sz w:val="24"/>
                <w:szCs w:val="24"/>
              </w:rPr>
            </w:pPr>
            <w:r w:rsidRPr="00684B99">
              <w:rPr>
                <w:rFonts w:hint="eastAsia"/>
                <w:sz w:val="24"/>
                <w:szCs w:val="24"/>
              </w:rPr>
              <w:t>参加</w:t>
            </w:r>
            <w:r>
              <w:rPr>
                <w:rFonts w:hint="eastAsia"/>
                <w:sz w:val="24"/>
                <w:szCs w:val="24"/>
              </w:rPr>
              <w:t>委員</w:t>
            </w:r>
          </w:p>
          <w:p w:rsidR="00806C72" w:rsidRPr="00684B99" w:rsidRDefault="00806C72" w:rsidP="00806C7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事務局</w:t>
            </w:r>
          </w:p>
        </w:tc>
        <w:tc>
          <w:tcPr>
            <w:tcW w:w="7911" w:type="dxa"/>
            <w:gridSpan w:val="4"/>
            <w:noWrap/>
            <w:vAlign w:val="center"/>
            <w:hideMark/>
          </w:tcPr>
          <w:p w:rsidR="00806C72" w:rsidRDefault="00806C72" w:rsidP="00806C7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吉田委員・森外委員・吉田紀委員</w:t>
            </w:r>
          </w:p>
          <w:p w:rsidR="00806C72" w:rsidRPr="00684B99" w:rsidRDefault="00806C72" w:rsidP="00806C7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小澤・宮木</w:t>
            </w:r>
          </w:p>
        </w:tc>
      </w:tr>
    </w:tbl>
    <w:p w:rsidR="00FA589B" w:rsidRPr="00806C72" w:rsidRDefault="00FA589B">
      <w:pPr>
        <w:rPr>
          <w:sz w:val="24"/>
        </w:rPr>
      </w:pPr>
    </w:p>
    <w:p w:rsidR="00684B99" w:rsidRDefault="00684B99">
      <w:pPr>
        <w:rPr>
          <w:sz w:val="24"/>
        </w:rPr>
      </w:pPr>
      <w:r>
        <w:rPr>
          <w:rFonts w:hint="eastAsia"/>
          <w:sz w:val="24"/>
        </w:rPr>
        <w:t>＜議事要旨＞</w:t>
      </w:r>
    </w:p>
    <w:tbl>
      <w:tblPr>
        <w:tblW w:w="972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60"/>
        <w:gridCol w:w="7560"/>
      </w:tblGrid>
      <w:tr w:rsidR="00684B99" w:rsidRPr="00684B99" w:rsidTr="00684B99">
        <w:trPr>
          <w:trHeight w:val="525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１　自治会・町内会の様子について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Q１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7C3A6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森外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5E430F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（</w:t>
            </w:r>
            <w:r w:rsidR="00684B99"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自治会・町内会の様子について教えてください。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716B67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飯塚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716B67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40年前区画整理でできた自治会。26世帯からのスタートで現在は250世帯。</w:t>
            </w:r>
            <w:r w:rsidR="00B6642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把握している空き家が2件ある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  <w:r w:rsidR="00B6642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子どもが少なく子ども会は無い。老人会も無い。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716B67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716B67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  <w:t>世帯数は240世帯。集合住宅が増え、学生・単身アパートが多く、子どもは少なく子ども会は無い。老人会は「お楽しみ会」と言う名前で活動している。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B6642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赤塚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B66423" w:rsidP="00B66423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世帯数は500世帯。茅ヶ崎市に隣接している。住みやすく良い所。</w:t>
            </w:r>
            <w:r w:rsidR="00DA273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子ども会は駅前子ども会に入っている。老人会は無い。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Q２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DA273D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森外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自治会・町内会への加入状況について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3155D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飯塚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954A37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アパートは積極的に声かけをしている。町内会費は</w:t>
            </w:r>
            <w:r w:rsidR="0052296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300円（内100円は自治会館を建て替えるための準備金</w:t>
            </w:r>
            <w:r w:rsidR="00E45F7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）</w:t>
            </w:r>
            <w:r w:rsidR="00D77FD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954A37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954A37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不動産屋に自治会加入を伝えてもらうように依頼している。</w:t>
            </w:r>
            <w:r w:rsidR="00D77FD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町内会費は</w:t>
            </w:r>
            <w:r w:rsidR="0052296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月</w:t>
            </w:r>
            <w:r w:rsidR="00D77FD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200円（単身世帯は100円）。</w:t>
            </w:r>
          </w:p>
        </w:tc>
      </w:tr>
      <w:tr w:rsidR="00684B99" w:rsidRPr="00684B99" w:rsidTr="00684B99">
        <w:trPr>
          <w:trHeight w:val="52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D77FD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赤塚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D77FDA" w:rsidP="00D77FDA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戸建ての加入率は100%に近い。古くからのアパートは加入率が悪いが、新しいアパートは、声かけをしている。単身世帯</w:t>
            </w:r>
            <w:r w:rsidR="00522960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は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全戸</w:t>
            </w:r>
            <w:r w:rsidR="00E45F7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広報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のみ配布する。町内会費は</w:t>
            </w:r>
            <w:r w:rsidR="00806C7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150円。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Q３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A547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森外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自治会・町内会の自慢できるところがあれば教えてください。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lastRenderedPageBreak/>
              <w:t xml:space="preserve">A１　</w:t>
            </w:r>
            <w:r w:rsidR="00D77FDA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飯塚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D77FDA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結束力が固く、</w:t>
            </w:r>
            <w:r w:rsidR="00A547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中心が古い世代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から</w:t>
            </w:r>
            <w:r w:rsidR="00A547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新しい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世代に移り積極的に</w:t>
            </w:r>
            <w:r w:rsidR="00A547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活動をしている。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A547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A5471C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松林、海の香りのする、昔から変わらない風景。小・中学生から、社会人になっても、お祭りで繋がり積極的に手伝いをしてくれている。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A547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赤塚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A5471C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行事に参加する人が多く、協力体制はバッチリ。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4B6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Q４</w:t>
            </w:r>
            <w:r w:rsidR="00FA24B6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A5471C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森外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FA24B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自治会・町内会にお気に入りの場所やおすすめのお店はありますか。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1F509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1F509B" w:rsidP="00D53582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早川理容店は2代続く</w:t>
            </w:r>
            <w:r w:rsidR="00D5358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お店で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初めてのお客様に</w:t>
            </w:r>
            <w:r w:rsidR="00D5358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おいしい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カレーを提供している</w:t>
            </w:r>
            <w:r w:rsidR="00D5358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。包丁砥もしてくれる。2代続く洋服仕立てのお店もある。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1F509B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赤塚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1F509B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初多良公園</w:t>
            </w:r>
            <w:r w:rsidR="00D5358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は月1回清掃を行い、近くの保育園の子供たちが</w:t>
            </w:r>
            <w:r w:rsidR="00E45F74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花を植えて水撒きをしている。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２　自治会・町内会の行事について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1F04B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森外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自治会・町内会の行事について教えて下さい。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A57D5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飯塚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A57D53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総会・地引き網・餅つき・BQ・運動会・新年会が行っている。行事には100人以上の参加があり、特に若い人の参加が多い。市の一斉清掃には特に声かけをしていないが、全戸が参加している。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FE7C67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A57D5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A57D53" w:rsidP="003412C2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餅つき</w:t>
            </w:r>
            <w:r w:rsidR="003412C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（100名以上の参加）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・どんど焼き・お祭り等を行っている。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 w:rsidR="001F04B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赤塚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Default="001F04B1" w:rsidP="001F04B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餅つき（300名以上の参加）、市の七福神めぐり（30名参加）、南部市民の家の草刈り（年2回）、敬老の日・小・中学入学のお祝いを行っている。</w:t>
            </w:r>
          </w:p>
          <w:p w:rsidR="001F04B1" w:rsidRPr="00684B99" w:rsidRDefault="001F04B1" w:rsidP="001F04B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顔の見える関係づくりをしたいと思っている。</w:t>
            </w:r>
          </w:p>
        </w:tc>
      </w:tr>
      <w:tr w:rsidR="00684B99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３　自治会・町内会の活動について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30F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 w:rsidR="001F04B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森外</w:t>
            </w:r>
            <w:r w:rsidR="005E430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684B99" w:rsidRPr="00684B99" w:rsidRDefault="00684B99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684B99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自治会・町内会の活動について教えて下さい。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1F04B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飯塚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1F04B1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防犯パトロール（2か月に1回）</w:t>
            </w:r>
            <w:r w:rsidR="003412C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684B99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4B99" w:rsidRPr="00684B99" w:rsidRDefault="00684B99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1F04B1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4B99" w:rsidRPr="00684B99" w:rsidRDefault="00F16A9C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防犯パトロール</w:t>
            </w:r>
            <w:r w:rsidR="003412C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。</w:t>
            </w:r>
          </w:p>
        </w:tc>
      </w:tr>
      <w:tr w:rsidR="00F16A9C" w:rsidRPr="00684B99" w:rsidTr="001A0823">
        <w:trPr>
          <w:trHeight w:val="1046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A9C" w:rsidRPr="00684B99" w:rsidRDefault="00F16A9C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A３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赤塚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A9C" w:rsidRPr="00684B99" w:rsidRDefault="00F16A9C" w:rsidP="001A0823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防犯パトロール（1か月に1回）。火災について、消火器等の場所</w:t>
            </w:r>
            <w:r w:rsidR="001A082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を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明記し</w:t>
            </w:r>
            <w:r w:rsidR="001A082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た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町内地図を作成し、各戸に配布している。</w:t>
            </w:r>
          </w:p>
        </w:tc>
      </w:tr>
      <w:tr w:rsidR="00F16A9C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A9C" w:rsidRPr="00684B99" w:rsidRDefault="00F16A9C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４　自治会・町内会の困りごと等</w:t>
            </w:r>
          </w:p>
        </w:tc>
      </w:tr>
      <w:tr w:rsidR="00F16A9C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A9C" w:rsidRDefault="00F16A9C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Q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森外委員</w:t>
            </w:r>
          </w:p>
          <w:p w:rsidR="00F16A9C" w:rsidRPr="00684B99" w:rsidRDefault="00F16A9C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A9C" w:rsidRPr="00684B99" w:rsidRDefault="00F16A9C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自治会・町内会の活動で困っていることなどがあれば教えてください。</w:t>
            </w:r>
          </w:p>
        </w:tc>
      </w:tr>
      <w:tr w:rsidR="00F16A9C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A9C" w:rsidRPr="00684B99" w:rsidRDefault="00F16A9C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lastRenderedPageBreak/>
              <w:t xml:space="preserve">A１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飯塚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A9C" w:rsidRPr="00684B99" w:rsidRDefault="00F16A9C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テラスモールができて車の渋滞が激しくなった。人の流れも変わった。OK前の交差点のスクランブルに変わったことにより、車の流れが変わった。</w:t>
            </w:r>
          </w:p>
        </w:tc>
      </w:tr>
      <w:tr w:rsidR="00F16A9C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A9C" w:rsidRPr="00684B99" w:rsidRDefault="00F16A9C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吉田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A9C" w:rsidRPr="00684B99" w:rsidRDefault="00F16A9C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配</w:t>
            </w:r>
            <w:r w:rsidR="00806C7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付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物が多く、ゴミゼロ、防災訓練等大切な物が</w:t>
            </w:r>
            <w:r w:rsidR="001A082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隠れてしまうので、わかるようにできないか。行事等の情報共有ができ早めにわかれば、人集めも苦労しない。</w:t>
            </w:r>
          </w:p>
        </w:tc>
      </w:tr>
      <w:tr w:rsidR="00F16A9C" w:rsidRPr="00684B99" w:rsidTr="00684B99">
        <w:trPr>
          <w:trHeight w:val="54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A9C" w:rsidRPr="00684B99" w:rsidRDefault="00F16A9C" w:rsidP="00684B99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b/>
                <w:color w:val="000000"/>
                <w:kern w:val="0"/>
                <w:sz w:val="28"/>
                <w:szCs w:val="24"/>
              </w:rPr>
              <w:t>５　その他</w:t>
            </w:r>
          </w:p>
        </w:tc>
      </w:tr>
      <w:tr w:rsidR="00F16A9C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A9C" w:rsidRDefault="00F16A9C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Q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　</w:t>
            </w:r>
            <w:r w:rsidR="001C641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森外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委員</w:t>
            </w:r>
          </w:p>
          <w:p w:rsidR="00F16A9C" w:rsidRPr="00684B99" w:rsidRDefault="00F16A9C" w:rsidP="005E430F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インタビュアー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A9C" w:rsidRPr="00684B99" w:rsidRDefault="00F16A9C" w:rsidP="00684B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その他、何か聞きたいこと、お伝えしたいこと等があれば教えてください。</w:t>
            </w:r>
          </w:p>
        </w:tc>
      </w:tr>
      <w:tr w:rsidR="00F16A9C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A9C" w:rsidRPr="00684B99" w:rsidRDefault="00F16A9C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A１　</w:t>
            </w:r>
            <w:r w:rsidR="001A082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飯塚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A9C" w:rsidRPr="00684B99" w:rsidRDefault="001A0823" w:rsidP="001C641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地区運動会の昼休みを利用して、防災の講演</w:t>
            </w:r>
            <w:r w:rsidR="001C641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等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ができないか</w:t>
            </w:r>
            <w:r w:rsidR="001C641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と市から問い合わせがあった。</w:t>
            </w:r>
          </w:p>
        </w:tc>
      </w:tr>
      <w:tr w:rsidR="00F16A9C" w:rsidRPr="00684B99" w:rsidTr="00684B99">
        <w:trPr>
          <w:trHeight w:val="54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A9C" w:rsidRPr="00684B99" w:rsidRDefault="00F16A9C" w:rsidP="001C641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 xml:space="preserve">A２　</w:t>
            </w:r>
            <w:r w:rsidR="001A082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赤塚</w:t>
            </w:r>
            <w:r w:rsidRPr="00684B99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会長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A9C" w:rsidRPr="00684B99" w:rsidRDefault="002B37C8" w:rsidP="001C641E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4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高砂</w:t>
            </w:r>
            <w:bookmarkStart w:id="0" w:name="_GoBack"/>
            <w:bookmarkEnd w:id="0"/>
            <w:r w:rsidR="00806C7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小</w:t>
            </w:r>
            <w:r w:rsidR="001A082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の</w:t>
            </w:r>
            <w:r w:rsidR="00806C7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地区</w:t>
            </w:r>
            <w:r w:rsidR="001A0823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レクリエーション大会の昼食時間に</w:t>
            </w:r>
            <w:r w:rsidR="001C641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、防災の講演等ができないか</w:t>
            </w:r>
            <w:r w:rsidR="003412C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と</w:t>
            </w:r>
            <w:r w:rsidR="001C641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市から問い合わせがあった。パネル展示</w:t>
            </w:r>
            <w:r w:rsidR="003412C2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等</w:t>
            </w:r>
            <w:r w:rsidR="001C641E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4"/>
                <w:szCs w:val="24"/>
              </w:rPr>
              <w:t>をしてはどうか。</w:t>
            </w:r>
          </w:p>
        </w:tc>
      </w:tr>
    </w:tbl>
    <w:p w:rsidR="008C49E0" w:rsidRDefault="008C49E0" w:rsidP="00FE7C67">
      <w:pPr>
        <w:rPr>
          <w:sz w:val="24"/>
        </w:rPr>
      </w:pPr>
    </w:p>
    <w:sectPr w:rsidR="008C49E0" w:rsidSect="00DE210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D30C1"/>
    <w:multiLevelType w:val="hybridMultilevel"/>
    <w:tmpl w:val="261EABE0"/>
    <w:lvl w:ilvl="0" w:tplc="E6DE52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B0"/>
    <w:rsid w:val="001A0823"/>
    <w:rsid w:val="001C641E"/>
    <w:rsid w:val="001E2351"/>
    <w:rsid w:val="001F04B1"/>
    <w:rsid w:val="001F509B"/>
    <w:rsid w:val="002B37C8"/>
    <w:rsid w:val="003155DB"/>
    <w:rsid w:val="00317ABE"/>
    <w:rsid w:val="003412C2"/>
    <w:rsid w:val="00345AB0"/>
    <w:rsid w:val="004E3BE2"/>
    <w:rsid w:val="00522960"/>
    <w:rsid w:val="005E430F"/>
    <w:rsid w:val="00684B99"/>
    <w:rsid w:val="00716B67"/>
    <w:rsid w:val="007C3A62"/>
    <w:rsid w:val="00806C72"/>
    <w:rsid w:val="008A2DDF"/>
    <w:rsid w:val="008C49E0"/>
    <w:rsid w:val="00954A37"/>
    <w:rsid w:val="00A520A4"/>
    <w:rsid w:val="00A5471C"/>
    <w:rsid w:val="00A57D53"/>
    <w:rsid w:val="00B66423"/>
    <w:rsid w:val="00D53582"/>
    <w:rsid w:val="00D55E51"/>
    <w:rsid w:val="00D77FDA"/>
    <w:rsid w:val="00D9676F"/>
    <w:rsid w:val="00DA273D"/>
    <w:rsid w:val="00DE2101"/>
    <w:rsid w:val="00E45F74"/>
    <w:rsid w:val="00F16A9C"/>
    <w:rsid w:val="00FA24B6"/>
    <w:rsid w:val="00FA589B"/>
    <w:rsid w:val="00FE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24B6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4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24B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14480100.dotm</Template>
  <TotalTime>266</TotalTime>
  <Pages>3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田邉　裕之</dc:creator>
  <cp:keywords/>
  <dc:description/>
  <cp:lastModifiedBy>宮木　千春</cp:lastModifiedBy>
  <cp:revision>21</cp:revision>
  <dcterms:created xsi:type="dcterms:W3CDTF">2019-07-22T07:22:00Z</dcterms:created>
  <dcterms:modified xsi:type="dcterms:W3CDTF">2019-08-26T07:06:00Z</dcterms:modified>
</cp:coreProperties>
</file>