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708"/>
        <w:gridCol w:w="3591"/>
        <w:gridCol w:w="237"/>
        <w:gridCol w:w="843"/>
        <w:gridCol w:w="3240"/>
      </w:tblGrid>
      <w:tr w:rsidR="00684B99" w:rsidRPr="00684B99" w:rsidTr="00684B99">
        <w:trPr>
          <w:trHeight w:val="495"/>
        </w:trPr>
        <w:tc>
          <w:tcPr>
            <w:tcW w:w="5400" w:type="dxa"/>
            <w:gridSpan w:val="3"/>
            <w:vMerge w:val="restart"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t>辻堂街づくり会議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 xml:space="preserve">　第</w:t>
            </w:r>
            <w:r w:rsidR="00E64440">
              <w:rPr>
                <w:rFonts w:asciiTheme="majorEastAsia" w:eastAsiaTheme="majorEastAsia" w:hAnsiTheme="majorEastAsia" w:hint="eastAsia"/>
                <w:b/>
                <w:sz w:val="32"/>
              </w:rPr>
              <w:t>３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>回</w:t>
            </w: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br/>
              <w:t>飛び出せインタビュー　議事録</w:t>
            </w: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報告者</w:t>
            </w:r>
          </w:p>
        </w:tc>
        <w:tc>
          <w:tcPr>
            <w:tcW w:w="3240" w:type="dxa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</w:tr>
      <w:tr w:rsidR="00684B99" w:rsidRPr="00684B99" w:rsidTr="00684B99">
        <w:trPr>
          <w:trHeight w:val="66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日　程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684B99" w:rsidP="004B2CFC">
            <w:pPr>
              <w:jc w:val="center"/>
            </w:pPr>
            <w:r w:rsidRPr="00684B99">
              <w:rPr>
                <w:rFonts w:hint="eastAsia"/>
              </w:rPr>
              <w:t>２０１９年</w:t>
            </w:r>
            <w:r w:rsidR="00E64440">
              <w:rPr>
                <w:rFonts w:hint="eastAsia"/>
              </w:rPr>
              <w:t>５</w:t>
            </w:r>
            <w:r w:rsidRPr="00684B99">
              <w:rPr>
                <w:rFonts w:hint="eastAsia"/>
              </w:rPr>
              <w:t>月</w:t>
            </w:r>
            <w:r w:rsidR="00E64440">
              <w:rPr>
                <w:rFonts w:hint="eastAsia"/>
              </w:rPr>
              <w:t>９</w:t>
            </w:r>
            <w:r w:rsidRPr="00684B99">
              <w:rPr>
                <w:rFonts w:hint="eastAsia"/>
              </w:rPr>
              <w:t>日（</w:t>
            </w:r>
            <w:r w:rsidR="00E64440">
              <w:rPr>
                <w:rFonts w:hint="eastAsia"/>
              </w:rPr>
              <w:t>木</w:t>
            </w:r>
            <w:r w:rsidRPr="00684B99">
              <w:rPr>
                <w:rFonts w:hint="eastAsia"/>
              </w:rPr>
              <w:t>）</w:t>
            </w:r>
            <w:r w:rsidRPr="00684B99">
              <w:rPr>
                <w:rFonts w:hint="eastAsia"/>
              </w:rPr>
              <w:br/>
            </w:r>
            <w:r w:rsidRPr="00684B99">
              <w:rPr>
                <w:rFonts w:hint="eastAsia"/>
              </w:rPr>
              <w:t>１０：３０～１</w:t>
            </w:r>
            <w:r w:rsidR="004B2CFC">
              <w:rPr>
                <w:rFonts w:hint="eastAsia"/>
              </w:rPr>
              <w:t>２</w:t>
            </w:r>
            <w:r w:rsidRPr="00684B99">
              <w:rPr>
                <w:rFonts w:hint="eastAsia"/>
              </w:rPr>
              <w:t>：００</w:t>
            </w:r>
          </w:p>
        </w:tc>
      </w:tr>
      <w:tr w:rsidR="00684B99" w:rsidRPr="00684B99" w:rsidTr="00684B99">
        <w:trPr>
          <w:trHeight w:val="75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場　所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4B2CFC" w:rsidP="00684B99">
            <w:pPr>
              <w:jc w:val="center"/>
            </w:pPr>
            <w:r>
              <w:rPr>
                <w:rFonts w:hint="eastAsia"/>
              </w:rPr>
              <w:t>辻堂</w:t>
            </w:r>
            <w:r w:rsidR="00FE56A4">
              <w:rPr>
                <w:rFonts w:hint="eastAsia"/>
              </w:rPr>
              <w:t>東海岸市民の家</w:t>
            </w:r>
          </w:p>
        </w:tc>
      </w:tr>
      <w:tr w:rsidR="00684B99" w:rsidRPr="00684B99" w:rsidTr="00684B99">
        <w:trPr>
          <w:trHeight w:val="450"/>
        </w:trPr>
        <w:tc>
          <w:tcPr>
            <w:tcW w:w="1101" w:type="dxa"/>
            <w:noWrap/>
            <w:vAlign w:val="center"/>
            <w:hideMark/>
          </w:tcPr>
          <w:p w:rsidR="00684B99" w:rsidRPr="00684B99" w:rsidRDefault="008C34F3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参加者</w:t>
            </w: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自治会・町内会名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会長名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16353A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太平台明和会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16353A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中西　英介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C0511F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湘平会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C0511F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石田　裕通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5E430F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4578C7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辻堂</w:t>
            </w:r>
            <w:r w:rsidR="004E66B0">
              <w:rPr>
                <w:rFonts w:hint="eastAsia"/>
                <w:sz w:val="24"/>
                <w:szCs w:val="24"/>
              </w:rPr>
              <w:t>東海岸</w:t>
            </w:r>
            <w:r>
              <w:rPr>
                <w:rFonts w:hint="eastAsia"/>
                <w:sz w:val="24"/>
                <w:szCs w:val="24"/>
              </w:rPr>
              <w:t>１丁目町内会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4578C7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大村　勝敏</w:t>
            </w:r>
          </w:p>
        </w:tc>
      </w:tr>
      <w:tr w:rsidR="008C34F3" w:rsidRPr="00684B99" w:rsidTr="000F6864">
        <w:trPr>
          <w:trHeight w:val="750"/>
        </w:trPr>
        <w:tc>
          <w:tcPr>
            <w:tcW w:w="1809" w:type="dxa"/>
            <w:gridSpan w:val="2"/>
            <w:noWrap/>
            <w:vAlign w:val="center"/>
            <w:hideMark/>
          </w:tcPr>
          <w:p w:rsidR="008C34F3" w:rsidRDefault="008C34F3" w:rsidP="000F686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参加委員</w:t>
            </w:r>
          </w:p>
          <w:p w:rsidR="008C34F3" w:rsidRPr="00684B99" w:rsidRDefault="008C34F3" w:rsidP="000F686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事務局</w:t>
            </w:r>
          </w:p>
        </w:tc>
        <w:tc>
          <w:tcPr>
            <w:tcW w:w="7911" w:type="dxa"/>
            <w:gridSpan w:val="4"/>
            <w:noWrap/>
            <w:vAlign w:val="center"/>
            <w:hideMark/>
          </w:tcPr>
          <w:p w:rsidR="008C34F3" w:rsidRDefault="008C34F3" w:rsidP="009679E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木幡委員・伊藤委員</w:t>
            </w:r>
          </w:p>
          <w:p w:rsidR="008C34F3" w:rsidRPr="00684B99" w:rsidRDefault="008C34F3" w:rsidP="009679E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若山</w:t>
            </w:r>
          </w:p>
        </w:tc>
      </w:tr>
    </w:tbl>
    <w:p w:rsidR="00FA589B" w:rsidRPr="008C34F3" w:rsidRDefault="00FA589B">
      <w:pPr>
        <w:rPr>
          <w:sz w:val="24"/>
        </w:rPr>
      </w:pPr>
    </w:p>
    <w:p w:rsidR="00684B99" w:rsidRDefault="00684B99">
      <w:pPr>
        <w:rPr>
          <w:sz w:val="24"/>
        </w:rPr>
      </w:pPr>
      <w:r>
        <w:rPr>
          <w:rFonts w:hint="eastAsia"/>
          <w:sz w:val="24"/>
        </w:rPr>
        <w:t>＜議事要旨＞</w:t>
      </w:r>
    </w:p>
    <w:tbl>
      <w:tblPr>
        <w:tblW w:w="972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60"/>
        <w:gridCol w:w="7560"/>
      </w:tblGrid>
      <w:tr w:rsidR="00684B99" w:rsidRPr="00684B99" w:rsidTr="00684B99">
        <w:trPr>
          <w:trHeight w:val="525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１　自治会・町内会の様子について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Q１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5E430F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</w:t>
            </w:r>
            <w:r w:rsidR="00684B9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自治会・町内会の様子について教えてください。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4E66B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E52B4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中西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354223" w:rsidP="005001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世帯数は570世帯。</w:t>
            </w:r>
            <w:r w:rsidR="0016353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昔から</w:t>
            </w:r>
            <w:r w:rsidR="00E52B4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住んでいる人、</w:t>
            </w:r>
            <w:r w:rsidR="008C34F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20～3</w:t>
            </w:r>
            <w:r w:rsidR="00E52B4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0年住んでいる人、最近</w:t>
            </w:r>
            <w:r w:rsidR="00C051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引っ越し</w:t>
            </w:r>
            <w:r w:rsidR="00E52B4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てきた若い</w:t>
            </w:r>
            <w:r w:rsidR="00C051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世代の３つの構成で楽しくやっている。</w:t>
            </w:r>
            <w:r w:rsidR="00B54DB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子ども会、敬老会は無い。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4E66B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C051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9EE" w:rsidRPr="00684B99" w:rsidRDefault="00C0511F" w:rsidP="00A249E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世帯数は640世帯。10年で1</w:t>
            </w:r>
            <w:r w:rsidR="004E66B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0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世帯増加した</w:t>
            </w:r>
            <w:r w:rsidR="004E66B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  <w:r w:rsidR="00C7347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平成29年度に町内会独自のアンケート調査をし、40歳代が多く、20歳代が少な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く、子育て世帯が多いことがわか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るとともに、課題がある程度整理できた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4E66B0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4578C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大村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35422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高齢者世帯が多い。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Q２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自治会・町内会への加入状況について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0B4C83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中西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354223" w:rsidP="00A208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加入率はほぼ</w:t>
            </w:r>
            <w:r w:rsidR="00A208F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100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％。引っ越してくる1件目を</w:t>
            </w:r>
            <w:r w:rsidR="000F074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説得することによりその周辺の加入がスムーズに進む。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0B4C83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37FD5" w:rsidP="00A208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加入率は</w:t>
            </w:r>
            <w:r w:rsidR="00A208F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95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％。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比較的出入りの激しい</w:t>
            </w:r>
            <w:r w:rsidR="00C7347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集合住宅が少ないこと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も</w:t>
            </w:r>
            <w:r w:rsidR="00C7347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高加入率になっている理由と思われる。町内会の役割を十分理解して加入して頂いている傾向にある。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0B4C83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大村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0B4C83" w:rsidP="007015A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</w:t>
            </w:r>
            <w:r w:rsidR="007015A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は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世帯数から考えるとたりないところがある</w:t>
            </w:r>
            <w:r w:rsidR="007015A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が、町内会に入らないと言った人はない。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Q３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自治会・町内会の自慢できるところがあれば教えてください。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7015A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 xml:space="preserve">A１　</w:t>
            </w:r>
            <w:r w:rsidR="00115D5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中西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Default="0035422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自治会加入率が藤沢で1番ではないか。</w:t>
            </w:r>
            <w:r w:rsidR="000F074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未加入は10件程度である。</w:t>
            </w:r>
          </w:p>
          <w:p w:rsidR="000F074C" w:rsidRPr="00684B99" w:rsidRDefault="000F074C" w:rsidP="00A208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結束力がある町内会である。</w:t>
            </w:r>
            <w:r w:rsidR="00B37FD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明和会だよりを</w:t>
            </w:r>
            <w:r w:rsidR="00A208F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</w:t>
            </w:r>
            <w:r w:rsidR="00B37FD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か月半に1回発行して高齢者を置いて</w:t>
            </w:r>
            <w:r w:rsidR="007015A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き</w:t>
            </w:r>
            <w:r w:rsidR="00B37FD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ぼりにしないようにしている。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7015A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115D5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249EE" w:rsidP="00A249E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夏祭りの呼びかけに自主的に</w:t>
            </w:r>
            <w:r w:rsidR="00115D5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青年協力隊が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編成され、各行事に積極的に</w:t>
            </w:r>
            <w:r w:rsidR="00115D5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参加している。防犯カメラを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5</w:t>
            </w:r>
            <w:r w:rsidR="00115D5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台設置して防犯に役立てている。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7015A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大村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015A9" w:rsidP="007015A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おはようボランティアを続けていきたい。ホームページを開設している。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Q４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自治会・町内会にお気に入りの場所やおすすめのお店はありますか。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B54DB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115D5D" w:rsidP="00A249E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堂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面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第２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公園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は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「森林公園」と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も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呼ばれて</w:t>
            </w:r>
            <w:r w:rsidR="000B4C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、ほっとできる場所です。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B54DB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B54DB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大村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D5B83" w:rsidP="007D5B8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２つの</w:t>
            </w:r>
            <w:r w:rsidR="00B54DB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公園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と、１つの小学校のある住みやすい場所です。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２　自治会・町内会の行事について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D933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自治会・町内会の行事について教えて下さい。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B54DB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B54DB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中西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54DB8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今は行事が少ないがこれから増やしていきたい。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B54DB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B54DB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54DB8" w:rsidP="00CB356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地引き網</w:t>
            </w:r>
            <w:r w:rsidR="00CB356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（300名参加）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</w:t>
            </w:r>
            <w:r w:rsidR="000825A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餅つき（300名参加）・</w:t>
            </w:r>
            <w:r w:rsidR="00A249E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歴史散歩・グランドゴルフ大会・米寿の祝い・</w:t>
            </w:r>
            <w:r w:rsidR="002E1A5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柿狩り・旅行会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  <w:r w:rsidR="002E1A5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参加者は個人負担をしてもらって会員</w:t>
            </w:r>
            <w:r w:rsidR="00BB595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間</w:t>
            </w:r>
            <w:r w:rsidR="002E1A5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の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均</w:t>
            </w:r>
            <w:r w:rsidR="002E1A5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等に努めている。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B54DB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B54DB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大村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2E1A55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地引き網</w:t>
            </w:r>
            <w:r w:rsidR="00CB356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（300名参加）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</w:t>
            </w:r>
            <w:r w:rsidR="00CB356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バス旅行・おたのしみ敬老会・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ハロウィン</w:t>
            </w:r>
            <w:r w:rsidR="0037347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３　自治会・町内会の活動について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D933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CB356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CB356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中西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B1B" w:rsidRDefault="00CB356C" w:rsidP="0061019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班長、民生委員、</w:t>
            </w:r>
            <w:r w:rsidR="0061019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自主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防災部長の3人で要支援者の家に行き、話を</w:t>
            </w:r>
            <w:r w:rsidR="0027736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してい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る。</w:t>
            </w:r>
          </w:p>
          <w:p w:rsidR="00684B99" w:rsidRDefault="00B54DB8" w:rsidP="0061019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役員会議の出席率が良い。</w:t>
            </w:r>
          </w:p>
          <w:p w:rsidR="00D15B1B" w:rsidRPr="00684B99" w:rsidRDefault="00D15B1B" w:rsidP="0061019F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近隣の町内会と協力して</w:t>
            </w:r>
            <w:r w:rsidR="001E418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防犯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灯を設置した。</w:t>
            </w:r>
          </w:p>
        </w:tc>
      </w:tr>
      <w:tr w:rsidR="00D9337B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37B" w:rsidRPr="00684B99" w:rsidRDefault="00D9337B" w:rsidP="00CB356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37B" w:rsidRDefault="00D9337B" w:rsidP="007061C6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防犯パトロール・学童見守り</w:t>
            </w:r>
            <w:r w:rsidR="0037347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7D5B83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83" w:rsidRPr="00684B99" w:rsidRDefault="007D5B83" w:rsidP="00CB356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大村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B83" w:rsidRDefault="007D5B83" w:rsidP="007D5B8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民生委員に町内会の役員会・定例会に常時参加してもらい、情報の共有を図り、協力して地域の問題に対処し、活性化を目指している</w:t>
            </w:r>
            <w:r w:rsidR="003F3BD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４　自治会・町内会の困りごと等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5001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自治会・町内会の活動で困っていることなどがあれば教えてください。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CB356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 xml:space="preserve">A１　</w:t>
            </w:r>
            <w:r w:rsidR="00CB356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中西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B1B" w:rsidRDefault="000F074C" w:rsidP="000F074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住宅街で、公園や集会所がない。</w:t>
            </w:r>
          </w:p>
          <w:p w:rsidR="00D15B1B" w:rsidRDefault="000F074C" w:rsidP="000F074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若い世代で次を担ってくれる人がいるか心配。</w:t>
            </w:r>
          </w:p>
          <w:p w:rsidR="00D15B1B" w:rsidRDefault="00DC49CB" w:rsidP="000F074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会長になってくれる人がいない。</w:t>
            </w:r>
          </w:p>
          <w:p w:rsidR="00684B99" w:rsidRPr="00684B99" w:rsidRDefault="00DC49CB" w:rsidP="000F074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班長が廻ってくるので、町内会に入らない人がいる。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CB356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CB356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石田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Default="001A505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組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内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会議を開催するよう呼び掛けているが、実行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している組が少ない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  <w:p w:rsidR="00D9337B" w:rsidRDefault="00DC49CB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役員をやってくれる人がいない。</w:t>
            </w:r>
          </w:p>
          <w:p w:rsidR="00DC49CB" w:rsidRDefault="009C502E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魔の交差点・浸水問題等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早期に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解決</w:t>
            </w:r>
            <w:r w:rsidR="007061C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できない課題がある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  <w:p w:rsidR="009C502E" w:rsidRDefault="009C502E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市民センター</w:t>
            </w:r>
            <w:r w:rsidR="00D933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の遠方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移転により高齢者の交通</w:t>
            </w:r>
            <w:r w:rsidR="00D933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対策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が心配。</w:t>
            </w:r>
          </w:p>
          <w:p w:rsidR="009C502E" w:rsidRDefault="009C502E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慶弔関係の</w:t>
            </w:r>
            <w:r w:rsidR="00D933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対応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が</w:t>
            </w:r>
            <w:r w:rsidR="00D933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遅れ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てしまう。</w:t>
            </w:r>
          </w:p>
          <w:p w:rsidR="00D9337B" w:rsidRPr="00684B99" w:rsidRDefault="00D9337B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防災訓練に対する関心が薄い。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CB356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80132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大村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02E" w:rsidRPr="00684B99" w:rsidRDefault="004578C7" w:rsidP="007D5B8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昔東海岸町内会が</w:t>
            </w:r>
            <w:r w:rsidR="00A208F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</w:t>
            </w:r>
            <w:r w:rsidR="00416AB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～</w:t>
            </w:r>
            <w:r w:rsidR="00A208F5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丁目に分</w:t>
            </w:r>
            <w:r w:rsidR="007D5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れる前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、湘平会</w:t>
            </w:r>
            <w:r w:rsidR="007D5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に</w:t>
            </w:r>
            <w:r w:rsidR="00CC623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1丁目</w:t>
            </w:r>
            <w:r w:rsidR="007D5B8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の一角が移行した。平時では問題ないが、この地域が災害時にどう扱われる形になるのかシミレーションしてみると、問題のおこる可能性を否定できないことが心配である。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５　その他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5001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木幡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その他、何か聞きたいこと、お伝えしたいこと等があれば教えてください。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A505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1A505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中西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277369" w:rsidP="001A505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みんなが</w:t>
            </w:r>
            <w:r w:rsidR="001A505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同じ立場に立って行動することが大事。</w:t>
            </w:r>
          </w:p>
        </w:tc>
      </w:tr>
    </w:tbl>
    <w:p w:rsidR="00684B99" w:rsidRDefault="00684B99">
      <w:pPr>
        <w:rPr>
          <w:sz w:val="24"/>
        </w:rPr>
      </w:pPr>
      <w:bookmarkStart w:id="0" w:name="_GoBack"/>
      <w:bookmarkEnd w:id="0"/>
    </w:p>
    <w:sectPr w:rsidR="00684B99" w:rsidSect="007061C6">
      <w:pgSz w:w="11906" w:h="16838"/>
      <w:pgMar w:top="1588" w:right="1077" w:bottom="130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6A4" w:rsidRDefault="00FE56A4" w:rsidP="00FE56A4">
      <w:r>
        <w:separator/>
      </w:r>
    </w:p>
  </w:endnote>
  <w:endnote w:type="continuationSeparator" w:id="0">
    <w:p w:rsidR="00FE56A4" w:rsidRDefault="00FE56A4" w:rsidP="00FE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6A4" w:rsidRDefault="00FE56A4" w:rsidP="00FE56A4">
      <w:r>
        <w:separator/>
      </w:r>
    </w:p>
  </w:footnote>
  <w:footnote w:type="continuationSeparator" w:id="0">
    <w:p w:rsidR="00FE56A4" w:rsidRDefault="00FE56A4" w:rsidP="00FE56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D30C1"/>
    <w:multiLevelType w:val="hybridMultilevel"/>
    <w:tmpl w:val="261EABE0"/>
    <w:lvl w:ilvl="0" w:tplc="E6DE52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B0"/>
    <w:rsid w:val="000825AA"/>
    <w:rsid w:val="000B4C83"/>
    <w:rsid w:val="000F074C"/>
    <w:rsid w:val="00115D5D"/>
    <w:rsid w:val="0016353A"/>
    <w:rsid w:val="001A505C"/>
    <w:rsid w:val="001E418B"/>
    <w:rsid w:val="00277369"/>
    <w:rsid w:val="002E1A55"/>
    <w:rsid w:val="00345AB0"/>
    <w:rsid w:val="00354223"/>
    <w:rsid w:val="00373476"/>
    <w:rsid w:val="003F162A"/>
    <w:rsid w:val="003F3BD9"/>
    <w:rsid w:val="00416AB4"/>
    <w:rsid w:val="004517F1"/>
    <w:rsid w:val="004578C7"/>
    <w:rsid w:val="004B2CFC"/>
    <w:rsid w:val="004E3BE2"/>
    <w:rsid w:val="004E66B0"/>
    <w:rsid w:val="00500199"/>
    <w:rsid w:val="005E430F"/>
    <w:rsid w:val="0061019F"/>
    <w:rsid w:val="00684B99"/>
    <w:rsid w:val="006A2173"/>
    <w:rsid w:val="006D3F25"/>
    <w:rsid w:val="007015A9"/>
    <w:rsid w:val="007061C6"/>
    <w:rsid w:val="007D5B83"/>
    <w:rsid w:val="0080132D"/>
    <w:rsid w:val="008C34F3"/>
    <w:rsid w:val="008C49E0"/>
    <w:rsid w:val="009679E9"/>
    <w:rsid w:val="009C502E"/>
    <w:rsid w:val="00A208F5"/>
    <w:rsid w:val="00A249EE"/>
    <w:rsid w:val="00A55FC2"/>
    <w:rsid w:val="00B37FD5"/>
    <w:rsid w:val="00B54DB8"/>
    <w:rsid w:val="00BB5958"/>
    <w:rsid w:val="00C0511F"/>
    <w:rsid w:val="00C7347C"/>
    <w:rsid w:val="00CB356C"/>
    <w:rsid w:val="00CC623D"/>
    <w:rsid w:val="00D15B1B"/>
    <w:rsid w:val="00D9337B"/>
    <w:rsid w:val="00DC49CB"/>
    <w:rsid w:val="00DE2101"/>
    <w:rsid w:val="00E52B42"/>
    <w:rsid w:val="00E64440"/>
    <w:rsid w:val="00F1471D"/>
    <w:rsid w:val="00FA24B6"/>
    <w:rsid w:val="00FA589B"/>
    <w:rsid w:val="00FE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E56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E56A4"/>
  </w:style>
  <w:style w:type="paragraph" w:styleId="a7">
    <w:name w:val="footer"/>
    <w:basedOn w:val="a"/>
    <w:link w:val="a8"/>
    <w:uiPriority w:val="99"/>
    <w:unhideWhenUsed/>
    <w:rsid w:val="00FE56A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E56A4"/>
  </w:style>
  <w:style w:type="paragraph" w:styleId="a9">
    <w:name w:val="Balloon Text"/>
    <w:basedOn w:val="a"/>
    <w:link w:val="aa"/>
    <w:uiPriority w:val="99"/>
    <w:semiHidden/>
    <w:unhideWhenUsed/>
    <w:rsid w:val="00967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9679E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E56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E56A4"/>
  </w:style>
  <w:style w:type="paragraph" w:styleId="a7">
    <w:name w:val="footer"/>
    <w:basedOn w:val="a"/>
    <w:link w:val="a8"/>
    <w:uiPriority w:val="99"/>
    <w:unhideWhenUsed/>
    <w:rsid w:val="00FE56A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E56A4"/>
  </w:style>
  <w:style w:type="paragraph" w:styleId="a9">
    <w:name w:val="Balloon Text"/>
    <w:basedOn w:val="a"/>
    <w:link w:val="aa"/>
    <w:uiPriority w:val="99"/>
    <w:semiHidden/>
    <w:unhideWhenUsed/>
    <w:rsid w:val="00967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9679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654D0942.dotm</Template>
  <TotalTime>642</TotalTime>
  <Pages>3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田邉　裕之</dc:creator>
  <cp:keywords/>
  <dc:description/>
  <cp:lastModifiedBy>宮木　千春</cp:lastModifiedBy>
  <cp:revision>27</cp:revision>
  <cp:lastPrinted>2019-08-26T04:37:00Z</cp:lastPrinted>
  <dcterms:created xsi:type="dcterms:W3CDTF">2019-07-22T07:22:00Z</dcterms:created>
  <dcterms:modified xsi:type="dcterms:W3CDTF">2019-08-26T05:38:00Z</dcterms:modified>
</cp:coreProperties>
</file>