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708"/>
        <w:gridCol w:w="3591"/>
        <w:gridCol w:w="237"/>
        <w:gridCol w:w="843"/>
        <w:gridCol w:w="3240"/>
      </w:tblGrid>
      <w:tr w:rsidR="00684B99" w:rsidRPr="00684B99" w:rsidTr="00684B99">
        <w:trPr>
          <w:trHeight w:val="495"/>
        </w:trPr>
        <w:tc>
          <w:tcPr>
            <w:tcW w:w="5400" w:type="dxa"/>
            <w:gridSpan w:val="3"/>
            <w:vMerge w:val="restart"/>
            <w:vAlign w:val="center"/>
            <w:hideMark/>
          </w:tcPr>
          <w:p w:rsidR="00684B99" w:rsidRPr="00684B99" w:rsidRDefault="00684B99" w:rsidP="00684B99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684B99">
              <w:rPr>
                <w:rFonts w:asciiTheme="majorEastAsia" w:eastAsiaTheme="majorEastAsia" w:hAnsiTheme="majorEastAsia" w:hint="eastAsia"/>
                <w:b/>
                <w:sz w:val="32"/>
              </w:rPr>
              <w:t>辻堂街づくり会議</w:t>
            </w:r>
            <w:r>
              <w:rPr>
                <w:rFonts w:asciiTheme="majorEastAsia" w:eastAsiaTheme="majorEastAsia" w:hAnsiTheme="majorEastAsia" w:hint="eastAsia"/>
                <w:b/>
                <w:sz w:val="32"/>
              </w:rPr>
              <w:t xml:space="preserve">　第</w:t>
            </w:r>
            <w:r w:rsidR="00CA5075">
              <w:rPr>
                <w:rFonts w:asciiTheme="majorEastAsia" w:eastAsiaTheme="majorEastAsia" w:hAnsiTheme="majorEastAsia" w:hint="eastAsia"/>
                <w:b/>
                <w:sz w:val="32"/>
              </w:rPr>
              <w:t>２</w:t>
            </w:r>
            <w:r>
              <w:rPr>
                <w:rFonts w:asciiTheme="majorEastAsia" w:eastAsiaTheme="majorEastAsia" w:hAnsiTheme="majorEastAsia" w:hint="eastAsia"/>
                <w:b/>
                <w:sz w:val="32"/>
              </w:rPr>
              <w:t>回</w:t>
            </w:r>
            <w:r w:rsidRPr="00684B99">
              <w:rPr>
                <w:rFonts w:asciiTheme="majorEastAsia" w:eastAsiaTheme="majorEastAsia" w:hAnsiTheme="majorEastAsia" w:hint="eastAsia"/>
                <w:b/>
                <w:sz w:val="32"/>
              </w:rPr>
              <w:br/>
              <w:t>飛び出せインタビュー　議事録</w:t>
            </w:r>
          </w:p>
        </w:tc>
        <w:tc>
          <w:tcPr>
            <w:tcW w:w="1080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報告者</w:t>
            </w:r>
          </w:p>
        </w:tc>
        <w:tc>
          <w:tcPr>
            <w:tcW w:w="3240" w:type="dxa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</w:p>
        </w:tc>
      </w:tr>
      <w:tr w:rsidR="00684B99" w:rsidRPr="00684B99" w:rsidTr="00684B99">
        <w:trPr>
          <w:trHeight w:val="660"/>
        </w:trPr>
        <w:tc>
          <w:tcPr>
            <w:tcW w:w="5400" w:type="dxa"/>
            <w:gridSpan w:val="3"/>
            <w:vMerge/>
            <w:vAlign w:val="center"/>
            <w:hideMark/>
          </w:tcPr>
          <w:p w:rsidR="00684B99" w:rsidRPr="00684B99" w:rsidRDefault="00684B99" w:rsidP="00684B99">
            <w:pPr>
              <w:jc w:val="center"/>
            </w:pPr>
          </w:p>
        </w:tc>
        <w:tc>
          <w:tcPr>
            <w:tcW w:w="1080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日　程</w:t>
            </w:r>
          </w:p>
        </w:tc>
        <w:tc>
          <w:tcPr>
            <w:tcW w:w="3240" w:type="dxa"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２０１９年</w:t>
            </w:r>
            <w:r w:rsidR="00CA5075">
              <w:rPr>
                <w:rFonts w:hint="eastAsia"/>
              </w:rPr>
              <w:t>２</w:t>
            </w:r>
            <w:r w:rsidRPr="00684B99">
              <w:rPr>
                <w:rFonts w:hint="eastAsia"/>
              </w:rPr>
              <w:t>月２</w:t>
            </w:r>
            <w:r w:rsidR="00CA5075">
              <w:rPr>
                <w:rFonts w:hint="eastAsia"/>
              </w:rPr>
              <w:t>７</w:t>
            </w:r>
            <w:r w:rsidRPr="00684B99">
              <w:rPr>
                <w:rFonts w:hint="eastAsia"/>
              </w:rPr>
              <w:t>日（</w:t>
            </w:r>
            <w:r w:rsidR="00CA5075">
              <w:rPr>
                <w:rFonts w:hint="eastAsia"/>
              </w:rPr>
              <w:t>水</w:t>
            </w:r>
            <w:r w:rsidRPr="00684B99">
              <w:rPr>
                <w:rFonts w:hint="eastAsia"/>
              </w:rPr>
              <w:t>）</w:t>
            </w:r>
            <w:r w:rsidRPr="00684B99">
              <w:rPr>
                <w:rFonts w:hint="eastAsia"/>
              </w:rPr>
              <w:br/>
            </w:r>
            <w:r w:rsidRPr="00684B99">
              <w:rPr>
                <w:rFonts w:hint="eastAsia"/>
              </w:rPr>
              <w:t>１０：</w:t>
            </w:r>
            <w:r w:rsidR="00E940B6">
              <w:rPr>
                <w:rFonts w:hint="eastAsia"/>
              </w:rPr>
              <w:t>０</w:t>
            </w:r>
            <w:r w:rsidRPr="00684B99">
              <w:rPr>
                <w:rFonts w:hint="eastAsia"/>
              </w:rPr>
              <w:t>０～１</w:t>
            </w:r>
            <w:r w:rsidR="00E940B6">
              <w:rPr>
                <w:rFonts w:hint="eastAsia"/>
              </w:rPr>
              <w:t>１</w:t>
            </w:r>
            <w:r w:rsidRPr="00684B99">
              <w:rPr>
                <w:rFonts w:hint="eastAsia"/>
              </w:rPr>
              <w:t>：</w:t>
            </w:r>
            <w:r w:rsidR="00E940B6">
              <w:rPr>
                <w:rFonts w:hint="eastAsia"/>
              </w:rPr>
              <w:t>３</w:t>
            </w:r>
            <w:r w:rsidRPr="00684B99">
              <w:rPr>
                <w:rFonts w:hint="eastAsia"/>
              </w:rPr>
              <w:t>０</w:t>
            </w:r>
          </w:p>
        </w:tc>
      </w:tr>
      <w:tr w:rsidR="00684B99" w:rsidRPr="00684B99" w:rsidTr="00684B99">
        <w:trPr>
          <w:trHeight w:val="750"/>
        </w:trPr>
        <w:tc>
          <w:tcPr>
            <w:tcW w:w="5400" w:type="dxa"/>
            <w:gridSpan w:val="3"/>
            <w:vMerge/>
            <w:vAlign w:val="center"/>
            <w:hideMark/>
          </w:tcPr>
          <w:p w:rsidR="00684B99" w:rsidRPr="00684B99" w:rsidRDefault="00684B99" w:rsidP="00684B99">
            <w:pPr>
              <w:jc w:val="center"/>
            </w:pPr>
          </w:p>
        </w:tc>
        <w:tc>
          <w:tcPr>
            <w:tcW w:w="1080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場　所</w:t>
            </w:r>
          </w:p>
        </w:tc>
        <w:tc>
          <w:tcPr>
            <w:tcW w:w="3240" w:type="dxa"/>
            <w:vAlign w:val="center"/>
            <w:hideMark/>
          </w:tcPr>
          <w:p w:rsidR="00684B99" w:rsidRPr="00684B99" w:rsidRDefault="004A707A" w:rsidP="00684B99">
            <w:pPr>
              <w:jc w:val="center"/>
            </w:pPr>
            <w:r>
              <w:rPr>
                <w:rFonts w:hint="eastAsia"/>
              </w:rPr>
              <w:t>駅前町内会</w:t>
            </w:r>
            <w:r w:rsidR="005B24D8">
              <w:rPr>
                <w:rFonts w:ascii="ＭＳ 明朝" w:eastAsia="ＭＳ 明朝" w:hAnsi="ＭＳ 明朝" w:cs="ＭＳ 明朝" w:hint="eastAsia"/>
              </w:rPr>
              <w:t>館</w:t>
            </w:r>
          </w:p>
        </w:tc>
      </w:tr>
      <w:tr w:rsidR="00684B99" w:rsidRPr="00684B99" w:rsidTr="00684B99">
        <w:trPr>
          <w:trHeight w:val="450"/>
        </w:trPr>
        <w:tc>
          <w:tcPr>
            <w:tcW w:w="1101" w:type="dxa"/>
            <w:noWrap/>
            <w:vAlign w:val="center"/>
            <w:hideMark/>
          </w:tcPr>
          <w:p w:rsidR="00684B99" w:rsidRPr="00684B99" w:rsidRDefault="000F1F04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参加者</w:t>
            </w: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  <w:rPr>
                <w:sz w:val="24"/>
                <w:szCs w:val="24"/>
              </w:rPr>
            </w:pPr>
            <w:r w:rsidRPr="00684B99">
              <w:rPr>
                <w:rFonts w:hint="eastAsia"/>
                <w:sz w:val="24"/>
                <w:szCs w:val="24"/>
              </w:rPr>
              <w:t>自治会・町内会名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  <w:rPr>
                <w:sz w:val="24"/>
                <w:szCs w:val="24"/>
              </w:rPr>
            </w:pPr>
            <w:r w:rsidRPr="00684B99">
              <w:rPr>
                <w:rFonts w:hint="eastAsia"/>
                <w:sz w:val="24"/>
                <w:szCs w:val="24"/>
              </w:rPr>
              <w:t>会長名</w:t>
            </w:r>
          </w:p>
        </w:tc>
      </w:tr>
      <w:tr w:rsidR="00684B99" w:rsidRPr="00684B99" w:rsidTr="00684B99">
        <w:trPr>
          <w:trHeight w:val="495"/>
        </w:trPr>
        <w:tc>
          <w:tcPr>
            <w:tcW w:w="1101" w:type="dxa"/>
            <w:noWrap/>
            <w:vAlign w:val="center"/>
            <w:hideMark/>
          </w:tcPr>
          <w:p w:rsidR="00684B99" w:rsidRPr="00FA24B6" w:rsidRDefault="00684B99" w:rsidP="005E430F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0A4CFF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辻堂駅前町内会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0A4CFF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叶多　和男</w:t>
            </w:r>
          </w:p>
        </w:tc>
      </w:tr>
      <w:tr w:rsidR="000F1F04" w:rsidRPr="00684B99" w:rsidTr="000D370F">
        <w:trPr>
          <w:trHeight w:val="750"/>
        </w:trPr>
        <w:tc>
          <w:tcPr>
            <w:tcW w:w="1809" w:type="dxa"/>
            <w:gridSpan w:val="2"/>
            <w:noWrap/>
            <w:vAlign w:val="center"/>
            <w:hideMark/>
          </w:tcPr>
          <w:p w:rsidR="000F1F04" w:rsidRDefault="000F1F04" w:rsidP="000D370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参加委員</w:t>
            </w:r>
          </w:p>
          <w:p w:rsidR="000F1F04" w:rsidRPr="00684B99" w:rsidRDefault="000F1F04" w:rsidP="000D370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事務局</w:t>
            </w:r>
          </w:p>
        </w:tc>
        <w:tc>
          <w:tcPr>
            <w:tcW w:w="7911" w:type="dxa"/>
            <w:gridSpan w:val="4"/>
            <w:noWrap/>
            <w:vAlign w:val="center"/>
            <w:hideMark/>
          </w:tcPr>
          <w:p w:rsidR="000F1F04" w:rsidRDefault="000F1F04" w:rsidP="0058103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尾崎委員・伊藤委員</w:t>
            </w:r>
          </w:p>
          <w:p w:rsidR="000F1F04" w:rsidRPr="00684B99" w:rsidRDefault="000F1F04" w:rsidP="0058103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日原・磯崎</w:t>
            </w:r>
          </w:p>
        </w:tc>
      </w:tr>
    </w:tbl>
    <w:p w:rsidR="00FA589B" w:rsidRPr="000F1F04" w:rsidRDefault="00FA589B">
      <w:pPr>
        <w:rPr>
          <w:sz w:val="24"/>
        </w:rPr>
      </w:pPr>
    </w:p>
    <w:p w:rsidR="00684B99" w:rsidRDefault="00684B99">
      <w:pPr>
        <w:rPr>
          <w:sz w:val="24"/>
        </w:rPr>
      </w:pPr>
      <w:r>
        <w:rPr>
          <w:rFonts w:hint="eastAsia"/>
          <w:sz w:val="24"/>
        </w:rPr>
        <w:t>＜議事要旨＞</w:t>
      </w:r>
    </w:p>
    <w:tbl>
      <w:tblPr>
        <w:tblW w:w="972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60"/>
        <w:gridCol w:w="7560"/>
      </w:tblGrid>
      <w:tr w:rsidR="00684B99" w:rsidRPr="00684B99" w:rsidTr="00684B99">
        <w:trPr>
          <w:trHeight w:val="525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１　自治会・町内会の様子について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</w:t>
            </w:r>
            <w:r w:rsidR="00E940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1</w:t>
            </w:r>
            <w:r w:rsidR="0088638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64614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尾崎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5E430F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（</w:t>
            </w:r>
            <w:r w:rsidR="00684B99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自治会・町内会の様子について教えてください。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21151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64614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叶多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2E3DE2" w:rsidP="0021151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世帯数600世帯</w:t>
            </w:r>
            <w:r w:rsidR="0021151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あるがマンション、アパートが多く</w:t>
            </w:r>
            <w:r w:rsidR="003C04B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活動は</w:t>
            </w:r>
            <w:r w:rsidR="0021151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実質300</w:t>
            </w:r>
            <w:r w:rsidR="003C04B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世帯</w:t>
            </w:r>
            <w:r w:rsidR="002405A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  <w:r w:rsidR="0021151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敬老会は「ゆうこう会」として、子ども会も他の自治会と</w:t>
            </w:r>
            <w:r w:rsidR="00BB40D7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ひとつ</w:t>
            </w:r>
            <w:r w:rsidR="0021151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になり活動している。子ども会を卒業した人は、青年部として活動している。</w:t>
            </w:r>
            <w:r w:rsidR="000A2B5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町内会費は150円。</w:t>
            </w:r>
            <w:r w:rsidR="000F1F0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会員への還元として、市の有料</w:t>
            </w:r>
            <w:r w:rsidR="000A2B5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ゴミ袋を配</w:t>
            </w:r>
            <w:r w:rsidR="000F1F0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付</w:t>
            </w:r>
            <w:r w:rsidR="000A2B5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している。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B6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</w:t>
            </w:r>
            <w:r w:rsidR="00E940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2</w:t>
            </w:r>
            <w:r w:rsidR="0088638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64614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尾崎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自治会・町内会への加入状況について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2E0F1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64614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叶多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21151C" w:rsidRDefault="000A2B5E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加入率は</w:t>
            </w:r>
            <w:r w:rsidR="00B943E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７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０％。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B6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</w:t>
            </w:r>
            <w:r w:rsidR="00E940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3</w:t>
            </w:r>
            <w:r w:rsidR="00FA24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64614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尾崎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自治会・町内会の自慢できるところがあれば教えてください。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2E0F1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2E0F1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叶多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21151C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JR辻堂駅の線路沿いを東西にして、商店会、6つの銀行、郵便局、青少年会館、図書館、ホテルなどがあり、町内会内に</w:t>
            </w:r>
            <w:r w:rsidR="00B943E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３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つの保育園があるのは全国でも珍しいと思</w:t>
            </w:r>
            <w:r w:rsidR="0043762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う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B6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</w:t>
            </w:r>
            <w:r w:rsidR="00E940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4</w:t>
            </w:r>
            <w:r w:rsidR="00FA24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2E0F1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尾崎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自治会・町内会にお気に入りの場所やおすすめのお店はありますか。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2E0F1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2E0F1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叶多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0F1F04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伊勢屋</w:t>
            </w:r>
            <w:r w:rsidR="00B943E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・やきとりきくむら・さかさ・ノンジョルカ・魚酒肴くろ、手打ちそば金太郎、れすとらんCHOCO</w:t>
            </w:r>
            <w:bookmarkStart w:id="0" w:name="_GoBack"/>
            <w:bookmarkEnd w:id="0"/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２　自治会・町内会の行事について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Q　</w:t>
            </w:r>
            <w:r w:rsidR="0088638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2E0F1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尾崎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自治会・町内会の行事について教えて下さい。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2E0F1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2E0F1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叶多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2E0F1F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お祭り</w:t>
            </w:r>
            <w:r w:rsidR="0043762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・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地引網</w:t>
            </w:r>
            <w:r w:rsidR="0043762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・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バス旅行</w:t>
            </w:r>
            <w:r w:rsidR="0043762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・レクレーション大会</w:t>
            </w:r>
            <w:r w:rsidR="003C04B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lastRenderedPageBreak/>
              <w:t>３　自治会・町内会の活動について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</w:t>
            </w:r>
            <w:r w:rsidR="0088638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2E0F1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尾崎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自治会・町内会の活動について教えて下さい。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2E0F1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2E0F1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叶多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437622" w:rsidP="000F1F0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3つのわ（</w:t>
            </w:r>
            <w:r w:rsidR="000F1F0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輪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・話・</w:t>
            </w:r>
            <w:r w:rsidR="000F1F0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和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）を大切にしている。地の利で集まってくる人に命を吹き込んでいる。</w:t>
            </w:r>
            <w:r w:rsidR="0088638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町内会で地図・かわら版を作成している。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４　自治会・町内会の困りごと等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</w:t>
            </w:r>
            <w:r w:rsidR="0088638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2E0F1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尾崎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自治会・町内会の活動で困っていることなどがあれば教えてください。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2E0F1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2E0F1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叶多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BB40D7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商店街を含めて町内会に入っているので、組によっては実際の活動に参加できる戸数が少なくなってしまう。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５　その他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88638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2E0F1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尾崎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その他、何か聞きたいこと、お伝えしたいこと等があれば教えてください。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2E0F1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2E0F1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叶多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4A707A" w:rsidP="00BB40D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ひとつの自治会・町内会で活動できない時は、近隣の自治会・町内会と連携し活動すれば、色々な行事に参加できるようになるし、情報</w:t>
            </w:r>
            <w:r w:rsidR="00BB40D7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交換が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できる。</w:t>
            </w:r>
          </w:p>
        </w:tc>
      </w:tr>
    </w:tbl>
    <w:p w:rsidR="00684B99" w:rsidRDefault="00684B99" w:rsidP="003C04BA">
      <w:pPr>
        <w:rPr>
          <w:sz w:val="24"/>
        </w:rPr>
      </w:pPr>
    </w:p>
    <w:sectPr w:rsidR="00684B99" w:rsidSect="00DE210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CFF" w:rsidRDefault="000A4CFF" w:rsidP="000A4CFF">
      <w:r>
        <w:separator/>
      </w:r>
    </w:p>
  </w:endnote>
  <w:endnote w:type="continuationSeparator" w:id="0">
    <w:p w:rsidR="000A4CFF" w:rsidRDefault="000A4CFF" w:rsidP="000A4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CFF" w:rsidRDefault="000A4CFF" w:rsidP="000A4CFF">
      <w:r>
        <w:separator/>
      </w:r>
    </w:p>
  </w:footnote>
  <w:footnote w:type="continuationSeparator" w:id="0">
    <w:p w:rsidR="000A4CFF" w:rsidRDefault="000A4CFF" w:rsidP="000A4C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D30C1"/>
    <w:multiLevelType w:val="hybridMultilevel"/>
    <w:tmpl w:val="261EABE0"/>
    <w:lvl w:ilvl="0" w:tplc="E6DE527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AB0"/>
    <w:rsid w:val="000A2B5E"/>
    <w:rsid w:val="000A4CFF"/>
    <w:rsid w:val="000F1F04"/>
    <w:rsid w:val="00112CC6"/>
    <w:rsid w:val="0021151C"/>
    <w:rsid w:val="002405A9"/>
    <w:rsid w:val="002E0F1F"/>
    <w:rsid w:val="002E3DE2"/>
    <w:rsid w:val="00345AB0"/>
    <w:rsid w:val="003C04BA"/>
    <w:rsid w:val="00437622"/>
    <w:rsid w:val="004A707A"/>
    <w:rsid w:val="004E3BE2"/>
    <w:rsid w:val="00581038"/>
    <w:rsid w:val="00581E6D"/>
    <w:rsid w:val="005B24D8"/>
    <w:rsid w:val="005E430F"/>
    <w:rsid w:val="0064614A"/>
    <w:rsid w:val="00684B99"/>
    <w:rsid w:val="00886386"/>
    <w:rsid w:val="008C49E0"/>
    <w:rsid w:val="00B943E9"/>
    <w:rsid w:val="00BB40D7"/>
    <w:rsid w:val="00CA5075"/>
    <w:rsid w:val="00DE2101"/>
    <w:rsid w:val="00E940B6"/>
    <w:rsid w:val="00FA24B6"/>
    <w:rsid w:val="00FA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4B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24B6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0A4CF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A4CFF"/>
  </w:style>
  <w:style w:type="paragraph" w:styleId="a7">
    <w:name w:val="footer"/>
    <w:basedOn w:val="a"/>
    <w:link w:val="a8"/>
    <w:uiPriority w:val="99"/>
    <w:unhideWhenUsed/>
    <w:rsid w:val="000A4CF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A4C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4B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24B6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0A4CF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A4CFF"/>
  </w:style>
  <w:style w:type="paragraph" w:styleId="a7">
    <w:name w:val="footer"/>
    <w:basedOn w:val="a"/>
    <w:link w:val="a8"/>
    <w:uiPriority w:val="99"/>
    <w:unhideWhenUsed/>
    <w:rsid w:val="000A4CF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A4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F6BD4AEA.dotm</Template>
  <TotalTime>224</TotalTime>
  <Pages>2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藤沢市役所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田邉　裕之</dc:creator>
  <cp:keywords/>
  <dc:description/>
  <cp:lastModifiedBy>宮木　千春</cp:lastModifiedBy>
  <cp:revision>16</cp:revision>
  <cp:lastPrinted>2019-08-23T00:02:00Z</cp:lastPrinted>
  <dcterms:created xsi:type="dcterms:W3CDTF">2019-07-22T07:22:00Z</dcterms:created>
  <dcterms:modified xsi:type="dcterms:W3CDTF">2019-08-27T07:55:00Z</dcterms:modified>
</cp:coreProperties>
</file>