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DEE" w:rsidRDefault="006803C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946401" cy="2209800"/>
            <wp:effectExtent l="0" t="0" r="6350" b="0"/>
            <wp:docPr id="2" name="図 2" descr="N:\175700辻堂市民センター\地域\1111 郷土づくり推進会議\◎00 会議\■ 2019(H31)年度\02 部会\広報委員会\01インタビュー\インタビュー写真\0731インタビュー\DSCN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175700辻堂市民センター\地域\1111 郷土づくり推進会議\◎00 会議\■ 2019(H31)年度\02 部会\広報委員会\01インタビュー\インタビュー写真\0731インタビュー\DSCN44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226" cy="221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3250" cy="2207420"/>
            <wp:effectExtent l="0" t="0" r="0" b="2540"/>
            <wp:docPr id="3" name="図 3" descr="N:\175700辻堂市民センター\地域\1111 郷土づくり推進会議\◎00 会議\■ 2019(H31)年度\02 部会\広報委員会\01インタビュー\インタビュー写真\0731インタビュー\DSCN4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175700辻堂市民センター\地域\1111 郷土づくり推進会議\◎00 会議\■ 2019(H31)年度\02 部会\広報委員会\01インタビュー\インタビュー写真\0731インタビュー\DSCN44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5" cy="221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DEE" w:rsidRDefault="00127DEE" w:rsidP="00127DEE">
      <w:pPr>
        <w:ind w:firstLineChars="400" w:firstLine="840"/>
        <w:rPr>
          <w:rFonts w:hint="eastAsia"/>
        </w:rPr>
      </w:pPr>
      <w:r>
        <w:rPr>
          <w:rFonts w:hint="eastAsia"/>
        </w:rPr>
        <w:t>飯塚会長（辻堂高砂自治会）　　　　　　　　　　　赤塚会長（桜花園自治会）</w:t>
      </w:r>
    </w:p>
    <w:p w:rsidR="00EA636C" w:rsidRDefault="006803C5">
      <w:pPr>
        <w:rPr>
          <w:rFonts w:hint="eastAsia"/>
        </w:rPr>
      </w:pPr>
      <w:r>
        <w:rPr>
          <w:noProof/>
        </w:rPr>
        <w:drawing>
          <wp:inline distT="0" distB="0" distL="0" distR="0" wp14:anchorId="14E9DF3D" wp14:editId="6B25DE3B">
            <wp:extent cx="2962275" cy="2162175"/>
            <wp:effectExtent l="0" t="0" r="9525" b="9525"/>
            <wp:docPr id="4" name="図 4" descr="N:\175700辻堂市民センター\地域\1111 郷土づくり推進会議\◎00 会議\■ 2019(H31)年度\02 部会\広報委員会\01インタビュー\インタビュー写真\0731インタビュー\DSCN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175700辻堂市民センター\地域\1111 郷土づくり推進会議\◎00 会議\■ 2019(H31)年度\02 部会\広報委員会\01インタビュー\インタビュー写真\0731インタビュー\DSCN44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280" cy="216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6290">
        <w:rPr>
          <w:noProof/>
        </w:rPr>
        <w:drawing>
          <wp:inline distT="0" distB="0" distL="0" distR="0">
            <wp:extent cx="3084768" cy="2171700"/>
            <wp:effectExtent l="0" t="0" r="1905" b="0"/>
            <wp:docPr id="7" name="図 7" descr="N:\175700辻堂市民センター\地域\1111 郷土づくり推進会議\◎00 会議\■ 2019(H31)年度\02 部会\広報委員会\01インタビュー\インタビュー写真\0731インタビュー\DSCN4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:\175700辻堂市民センター\地域\1111 郷土づくり推進会議\◎00 会議\■ 2019(H31)年度\02 部会\広報委員会\01インタビュー\インタビュー写真\0731インタビュー\DSCN44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76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DEE" w:rsidRDefault="00127DEE" w:rsidP="00127DEE">
      <w:pPr>
        <w:ind w:firstLineChars="400" w:firstLine="840"/>
        <w:rPr>
          <w:rFonts w:hint="eastAsia"/>
        </w:rPr>
      </w:pPr>
      <w:r>
        <w:rPr>
          <w:rFonts w:hint="eastAsia"/>
        </w:rPr>
        <w:t>吉田会長（辻堂南町自治会）</w:t>
      </w:r>
    </w:p>
    <w:p w:rsidR="00A76290" w:rsidRDefault="00A76290">
      <w:bookmarkStart w:id="0" w:name="_GoBack"/>
      <w:bookmarkEnd w:id="0"/>
      <w:r>
        <w:rPr>
          <w:noProof/>
        </w:rPr>
        <w:drawing>
          <wp:inline distT="0" distB="0" distL="0" distR="0">
            <wp:extent cx="6172200" cy="3657600"/>
            <wp:effectExtent l="0" t="0" r="0" b="0"/>
            <wp:docPr id="10" name="図 10" descr="N:\175700辻堂市民センター\地域\1111 郷土づくり推進会議\◎00 会議\■ 2019(H31)年度\02 部会\広報委員会\01インタビュー\インタビュー写真\0731インタビュー\DSCN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:\175700辻堂市民センター\地域\1111 郷土づくり推進会議\◎00 会議\■ 2019(H31)年度\02 部会\広報委員会\01インタビュー\インタビュー写真\0731インタビュー\DSCN44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6290" w:rsidSect="00830E6D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DEE" w:rsidRDefault="00127DEE" w:rsidP="00127DEE">
      <w:r>
        <w:separator/>
      </w:r>
    </w:p>
  </w:endnote>
  <w:endnote w:type="continuationSeparator" w:id="0">
    <w:p w:rsidR="00127DEE" w:rsidRDefault="00127DEE" w:rsidP="0012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DEE" w:rsidRDefault="00127DEE" w:rsidP="00127DEE">
      <w:r>
        <w:separator/>
      </w:r>
    </w:p>
  </w:footnote>
  <w:footnote w:type="continuationSeparator" w:id="0">
    <w:p w:rsidR="00127DEE" w:rsidRDefault="00127DEE" w:rsidP="00127D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3C5"/>
    <w:rsid w:val="00127DEE"/>
    <w:rsid w:val="006803C5"/>
    <w:rsid w:val="00830E6D"/>
    <w:rsid w:val="00A76290"/>
    <w:rsid w:val="00EA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803C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27D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27DEE"/>
  </w:style>
  <w:style w:type="paragraph" w:styleId="a7">
    <w:name w:val="footer"/>
    <w:basedOn w:val="a"/>
    <w:link w:val="a8"/>
    <w:uiPriority w:val="99"/>
    <w:unhideWhenUsed/>
    <w:rsid w:val="00127DE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27D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803C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27D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27DEE"/>
  </w:style>
  <w:style w:type="paragraph" w:styleId="a7">
    <w:name w:val="footer"/>
    <w:basedOn w:val="a"/>
    <w:link w:val="a8"/>
    <w:uiPriority w:val="99"/>
    <w:unhideWhenUsed/>
    <w:rsid w:val="00127DE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27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CB38B197.dotm</Template>
  <TotalTime>28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宮木　千春</dc:creator>
  <cp:lastModifiedBy>宮木　千春</cp:lastModifiedBy>
  <cp:revision>2</cp:revision>
  <dcterms:created xsi:type="dcterms:W3CDTF">2019-08-22T01:58:00Z</dcterms:created>
  <dcterms:modified xsi:type="dcterms:W3CDTF">2019-09-04T00:08:00Z</dcterms:modified>
</cp:coreProperties>
</file>