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1A4" w:rsidRDefault="00494AA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401339" cy="3657401"/>
            <wp:effectExtent l="0" t="0" r="8890" b="635"/>
            <wp:docPr id="1" name="図 1" descr="N:\175700辻堂市民センター\地域\1111 郷土づくり推進会議\◎00 会議\■ 2019(H31)年度\02 部会\広報委員会\01インタビュー\インタビュー写真\06インタビュー\DSCN4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175700辻堂市民センター\地域\1111 郷土づくり推進会議\◎00 会議\■ 2019(H31)年度\02 部会\広報委員会\01インタビュー\インタビュー写真\06インタビュー\DSCN40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633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D484D" w:rsidRDefault="00ED484D">
      <w:pPr>
        <w:rPr>
          <w:rFonts w:hint="eastAsia"/>
        </w:rPr>
      </w:pPr>
      <w:r>
        <w:rPr>
          <w:rFonts w:hint="eastAsia"/>
        </w:rPr>
        <w:t>前列左から　鷹野委員・池田会長（辻堂南海岸町内会）・唐沢会長（松園自治会）</w:t>
      </w:r>
    </w:p>
    <w:p w:rsidR="00ED484D" w:rsidRDefault="00ED484D">
      <w:r>
        <w:rPr>
          <w:rFonts w:hint="eastAsia"/>
        </w:rPr>
        <w:t>後列左から　松原会長（辻堂西海岸自治会）・尾崎委員・吉田委員・白井委員</w:t>
      </w:r>
    </w:p>
    <w:sectPr w:rsidR="00ED484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84D" w:rsidRDefault="00ED484D" w:rsidP="00ED484D">
      <w:r>
        <w:separator/>
      </w:r>
    </w:p>
  </w:endnote>
  <w:endnote w:type="continuationSeparator" w:id="0">
    <w:p w:rsidR="00ED484D" w:rsidRDefault="00ED484D" w:rsidP="00ED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84D" w:rsidRDefault="00ED484D" w:rsidP="00ED484D">
      <w:r>
        <w:separator/>
      </w:r>
    </w:p>
  </w:footnote>
  <w:footnote w:type="continuationSeparator" w:id="0">
    <w:p w:rsidR="00ED484D" w:rsidRDefault="00ED484D" w:rsidP="00ED48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AA6"/>
    <w:rsid w:val="00494AA6"/>
    <w:rsid w:val="009251A4"/>
    <w:rsid w:val="00AF5AB0"/>
    <w:rsid w:val="00ED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A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94AA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D484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D484D"/>
  </w:style>
  <w:style w:type="paragraph" w:styleId="a7">
    <w:name w:val="footer"/>
    <w:basedOn w:val="a"/>
    <w:link w:val="a8"/>
    <w:uiPriority w:val="99"/>
    <w:unhideWhenUsed/>
    <w:rsid w:val="00ED484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D48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A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94AA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D484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D484D"/>
  </w:style>
  <w:style w:type="paragraph" w:styleId="a7">
    <w:name w:val="footer"/>
    <w:basedOn w:val="a"/>
    <w:link w:val="a8"/>
    <w:uiPriority w:val="99"/>
    <w:unhideWhenUsed/>
    <w:rsid w:val="00ED484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D4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3FDD6DF1.dotm</Template>
  <TotalTime>9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宮木　千春</dc:creator>
  <cp:lastModifiedBy>宮木　千春</cp:lastModifiedBy>
  <cp:revision>3</cp:revision>
  <cp:lastPrinted>2019-08-23T04:15:00Z</cp:lastPrinted>
  <dcterms:created xsi:type="dcterms:W3CDTF">2019-08-23T04:04:00Z</dcterms:created>
  <dcterms:modified xsi:type="dcterms:W3CDTF">2019-09-04T00:04:00Z</dcterms:modified>
</cp:coreProperties>
</file>