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FE2" w:rsidRDefault="00302775">
      <w:r>
        <w:rPr>
          <w:noProof/>
        </w:rPr>
        <w:drawing>
          <wp:inline distT="0" distB="0" distL="0" distR="0">
            <wp:extent cx="5380074" cy="3657401"/>
            <wp:effectExtent l="0" t="0" r="0" b="635"/>
            <wp:docPr id="1" name="図 1" descr="N:\175700辻堂市民センター\地域\1111 郷土づくり推進会議\◎00 会議\■ 2019(H31)年度\02 部会\広報委員会\01インタビュー\インタビュー写真\05インタビュー\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175700辻堂市民センター\地域\1111 郷土づくり推進会議\◎00 会議\■ 2019(H31)年度\02 部会\広報委員会\01インタビュー\インタビュー写真\05インタビュー\1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67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775" w:rsidRDefault="00302775"/>
    <w:p w:rsidR="00302775" w:rsidRDefault="00302775">
      <w:r>
        <w:rPr>
          <w:noProof/>
        </w:rPr>
        <w:drawing>
          <wp:inline distT="0" distB="0" distL="0" distR="0">
            <wp:extent cx="5380074" cy="3657400"/>
            <wp:effectExtent l="0" t="0" r="0" b="635"/>
            <wp:docPr id="2" name="図 2" descr="N:\175700辻堂市民センター\地域\1111 郷土づくり推進会議\◎00 会議\■ 2019(H31)年度\02 部会\広報委員会\01インタビュー\インタビュー写真\05インタビュー\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175700辻堂市民センター\地域\1111 郷土づくり推進会議\◎00 会議\■ 2019(H31)年度\02 部会\広報委員会\01インタビュー\インタビュー写真\05インタビュー\1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68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4BB" w:rsidRDefault="00D414BB">
      <w:r>
        <w:rPr>
          <w:rFonts w:hint="eastAsia"/>
        </w:rPr>
        <w:t>左から</w:t>
      </w:r>
      <w:r w:rsidR="00170E32">
        <w:rPr>
          <w:rFonts w:hint="eastAsia"/>
        </w:rPr>
        <w:t xml:space="preserve"> </w:t>
      </w:r>
      <w:r w:rsidR="00BD2C7A">
        <w:rPr>
          <w:rFonts w:hint="eastAsia"/>
        </w:rPr>
        <w:t>石田会長（湘平会）・中西会長（太平台明和会）・</w:t>
      </w:r>
      <w:bookmarkStart w:id="0" w:name="_GoBack"/>
      <w:bookmarkEnd w:id="0"/>
      <w:r w:rsidR="00170E32">
        <w:rPr>
          <w:rFonts w:hint="eastAsia"/>
        </w:rPr>
        <w:t>大村会長（</w:t>
      </w:r>
      <w:r>
        <w:rPr>
          <w:rFonts w:hint="eastAsia"/>
        </w:rPr>
        <w:t>東海岸</w:t>
      </w:r>
      <w:r>
        <w:rPr>
          <w:rFonts w:hint="eastAsia"/>
        </w:rPr>
        <w:t>1</w:t>
      </w:r>
      <w:r>
        <w:rPr>
          <w:rFonts w:hint="eastAsia"/>
        </w:rPr>
        <w:t>丁目</w:t>
      </w:r>
      <w:r w:rsidR="00170E32">
        <w:rPr>
          <w:rFonts w:hint="eastAsia"/>
        </w:rPr>
        <w:t>町内会）</w:t>
      </w:r>
    </w:p>
    <w:sectPr w:rsidR="00D414B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C7A" w:rsidRDefault="00BD2C7A" w:rsidP="00BD2C7A">
      <w:r>
        <w:separator/>
      </w:r>
    </w:p>
  </w:endnote>
  <w:endnote w:type="continuationSeparator" w:id="0">
    <w:p w:rsidR="00BD2C7A" w:rsidRDefault="00BD2C7A" w:rsidP="00BD2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C7A" w:rsidRDefault="00BD2C7A" w:rsidP="00BD2C7A">
      <w:r>
        <w:separator/>
      </w:r>
    </w:p>
  </w:footnote>
  <w:footnote w:type="continuationSeparator" w:id="0">
    <w:p w:rsidR="00BD2C7A" w:rsidRDefault="00BD2C7A" w:rsidP="00BD2C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775"/>
    <w:rsid w:val="00170E32"/>
    <w:rsid w:val="00302775"/>
    <w:rsid w:val="0046150F"/>
    <w:rsid w:val="00AF1FE2"/>
    <w:rsid w:val="00BD2C7A"/>
    <w:rsid w:val="00D4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27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0277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D2C7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D2C7A"/>
  </w:style>
  <w:style w:type="paragraph" w:styleId="a7">
    <w:name w:val="footer"/>
    <w:basedOn w:val="a"/>
    <w:link w:val="a8"/>
    <w:uiPriority w:val="99"/>
    <w:unhideWhenUsed/>
    <w:rsid w:val="00BD2C7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D2C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27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0277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D2C7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D2C7A"/>
  </w:style>
  <w:style w:type="paragraph" w:styleId="a7">
    <w:name w:val="footer"/>
    <w:basedOn w:val="a"/>
    <w:link w:val="a8"/>
    <w:uiPriority w:val="99"/>
    <w:unhideWhenUsed/>
    <w:rsid w:val="00BD2C7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D2C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3FDD6DF1.dotm</Template>
  <TotalTime>15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藤沢市役所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宮木　千春</dc:creator>
  <cp:lastModifiedBy>宮木　千春</cp:lastModifiedBy>
  <cp:revision>5</cp:revision>
  <cp:lastPrinted>2019-08-23T04:15:00Z</cp:lastPrinted>
  <dcterms:created xsi:type="dcterms:W3CDTF">2019-08-23T04:09:00Z</dcterms:created>
  <dcterms:modified xsi:type="dcterms:W3CDTF">2019-09-03T23:58:00Z</dcterms:modified>
</cp:coreProperties>
</file>