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4C" w:rsidRDefault="008D27FF">
      <w:r>
        <w:rPr>
          <w:noProof/>
        </w:rPr>
        <w:drawing>
          <wp:inline distT="0" distB="0" distL="0" distR="0">
            <wp:extent cx="5358809" cy="3657401"/>
            <wp:effectExtent l="0" t="0" r="0" b="635"/>
            <wp:docPr id="1" name="図 1" descr="N:\175700辻堂市民センター\地域\1111 郷土づくり推進会議\◎00 会議\■ 2019(H31)年度\02 部会\広報委員会\01インタビュー\インタビュー写真\02インタビュー\20190214飛び出せ辻堂インタビュー(第1回)\DSCN3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175700辻堂市民センター\地域\1111 郷土づくり推進会議\◎00 会議\■ 2019(H31)年度\02 部会\広報委員会\01インタビュー\インタビュー写真\02インタビュー\20190214飛び出せ辻堂インタビュー(第1回)\DSCN31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101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FF" w:rsidRDefault="008D27FF"/>
    <w:p w:rsidR="008D27FF" w:rsidRDefault="008D27F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411972" cy="3657401"/>
            <wp:effectExtent l="0" t="0" r="0" b="635"/>
            <wp:docPr id="2" name="図 2" descr="N:\175700辻堂市民センター\地域\1111 郷土づくり推進会議\◎00 会議\■ 2019(H31)年度\02 部会\広報委員会\01インタビュー\インタビュー写真\02インタビュー\20190214飛び出せ辻堂インタビュー(第1回)\DSCN3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175700辻堂市民センター\地域\1111 郷土づくり推進会議\◎00 会議\■ 2019(H31)年度\02 部会\広報委員会\01インタビュー\インタビュー写真\02インタビュー\20190214飛び出せ辻堂インタビュー(第1回)\DSCN31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267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E65" w:rsidRDefault="004D3E65">
      <w:pPr>
        <w:rPr>
          <w:rFonts w:hint="eastAsia"/>
        </w:rPr>
      </w:pPr>
      <w:r>
        <w:rPr>
          <w:rFonts w:hint="eastAsia"/>
        </w:rPr>
        <w:t>左から　鷹野委員・関口会長（辻堂東海岸</w:t>
      </w:r>
      <w:r>
        <w:rPr>
          <w:rFonts w:hint="eastAsia"/>
        </w:rPr>
        <w:t>2</w:t>
      </w:r>
      <w:r>
        <w:rPr>
          <w:rFonts w:hint="eastAsia"/>
        </w:rPr>
        <w:t>丁目町内会）・森外委員・吉田委員</w:t>
      </w:r>
    </w:p>
    <w:p w:rsidR="004D3E65" w:rsidRDefault="004D3E65">
      <w:pPr>
        <w:rPr>
          <w:rFonts w:hint="eastAsia"/>
        </w:rPr>
      </w:pPr>
      <w:r>
        <w:rPr>
          <w:rFonts w:hint="eastAsia"/>
        </w:rPr>
        <w:t xml:space="preserve">　　　　植木会長（西町町内会）・松本会長（藤沢ニューライフ自治会）・尾崎委員</w:t>
      </w:r>
    </w:p>
    <w:p w:rsidR="004D3E65" w:rsidRPr="004D3E65" w:rsidRDefault="004D3E65">
      <w:r>
        <w:rPr>
          <w:rFonts w:hint="eastAsia"/>
        </w:rPr>
        <w:t xml:space="preserve">　　　　伊藤委員</w:t>
      </w:r>
      <w:bookmarkStart w:id="0" w:name="_GoBack"/>
      <w:bookmarkEnd w:id="0"/>
    </w:p>
    <w:sectPr w:rsidR="004D3E65" w:rsidRPr="004D3E6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7FF"/>
    <w:rsid w:val="004D3E65"/>
    <w:rsid w:val="008D27FF"/>
    <w:rsid w:val="00C15E4C"/>
    <w:rsid w:val="00CC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D27F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D27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CCA3C968.dotm</Template>
  <TotalTime>9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宮木　千春</dc:creator>
  <cp:lastModifiedBy>宮木　千春</cp:lastModifiedBy>
  <cp:revision>3</cp:revision>
  <cp:lastPrinted>2019-08-23T04:16:00Z</cp:lastPrinted>
  <dcterms:created xsi:type="dcterms:W3CDTF">2019-08-23T04:11:00Z</dcterms:created>
  <dcterms:modified xsi:type="dcterms:W3CDTF">2019-09-02T07:56:00Z</dcterms:modified>
</cp:coreProperties>
</file>