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9B" w:rsidRPr="000A6F4C" w:rsidRDefault="00D36B0E" w:rsidP="00781CB4">
      <w:pPr>
        <w:jc w:val="center"/>
        <w:rPr>
          <w:b/>
          <w:sz w:val="32"/>
        </w:rPr>
      </w:pPr>
      <w:r w:rsidRPr="000A6F4C">
        <w:rPr>
          <w:rFonts w:hint="eastAsia"/>
          <w:b/>
          <w:sz w:val="32"/>
        </w:rPr>
        <w:t>議事録及び</w:t>
      </w:r>
      <w:r w:rsidR="00113CEF" w:rsidRPr="000A6F4C">
        <w:rPr>
          <w:rFonts w:hint="eastAsia"/>
          <w:b/>
          <w:sz w:val="32"/>
        </w:rPr>
        <w:t>会議報告書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033"/>
        <w:gridCol w:w="2194"/>
        <w:gridCol w:w="1021"/>
        <w:gridCol w:w="1236"/>
        <w:gridCol w:w="606"/>
        <w:gridCol w:w="822"/>
        <w:gridCol w:w="567"/>
        <w:gridCol w:w="873"/>
        <w:gridCol w:w="798"/>
        <w:gridCol w:w="881"/>
      </w:tblGrid>
      <w:tr w:rsidR="00A039D1" w:rsidTr="00A039D1">
        <w:trPr>
          <w:trHeight w:val="978"/>
        </w:trPr>
        <w:tc>
          <w:tcPr>
            <w:tcW w:w="1033" w:type="dxa"/>
            <w:vAlign w:val="center"/>
          </w:tcPr>
          <w:p w:rsidR="00A039D1" w:rsidRPr="00F90EAB" w:rsidRDefault="00A039D1" w:rsidP="000A6F4C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会議名</w:t>
            </w:r>
          </w:p>
        </w:tc>
        <w:tc>
          <w:tcPr>
            <w:tcW w:w="5879" w:type="dxa"/>
            <w:gridSpan w:val="5"/>
            <w:vAlign w:val="center"/>
          </w:tcPr>
          <w:p w:rsidR="00A039D1" w:rsidRPr="00F90EAB" w:rsidRDefault="00822147" w:rsidP="00EE299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辻堂地区</w:t>
            </w:r>
            <w:r w:rsidR="00EE299E">
              <w:rPr>
                <w:rFonts w:hint="eastAsia"/>
                <w:sz w:val="24"/>
                <w:szCs w:val="24"/>
              </w:rPr>
              <w:t>青少年育成協力会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EE299E">
              <w:rPr>
                <w:rFonts w:hint="eastAsia"/>
                <w:sz w:val="24"/>
                <w:szCs w:val="24"/>
              </w:rPr>
              <w:t>総会</w:t>
            </w:r>
          </w:p>
        </w:tc>
        <w:tc>
          <w:tcPr>
            <w:tcW w:w="1440" w:type="dxa"/>
            <w:gridSpan w:val="2"/>
            <w:vAlign w:val="center"/>
          </w:tcPr>
          <w:p w:rsidR="00A039D1" w:rsidRPr="00F90EAB" w:rsidRDefault="00A039D1" w:rsidP="00A039D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報告者</w:t>
            </w:r>
          </w:p>
        </w:tc>
        <w:tc>
          <w:tcPr>
            <w:tcW w:w="1679" w:type="dxa"/>
            <w:gridSpan w:val="2"/>
            <w:vAlign w:val="center"/>
          </w:tcPr>
          <w:p w:rsidR="00A039D1" w:rsidRPr="00F90EAB" w:rsidRDefault="00E8328F" w:rsidP="0082214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高塚　登美雄</w:t>
            </w:r>
          </w:p>
        </w:tc>
      </w:tr>
      <w:tr w:rsidR="00543895" w:rsidTr="00994630">
        <w:trPr>
          <w:trHeight w:val="495"/>
        </w:trPr>
        <w:tc>
          <w:tcPr>
            <w:tcW w:w="1033" w:type="dxa"/>
            <w:vMerge w:val="restart"/>
            <w:vAlign w:val="center"/>
          </w:tcPr>
          <w:p w:rsidR="006921F4" w:rsidRPr="00F90EAB" w:rsidRDefault="006921F4" w:rsidP="000A6F4C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場　所</w:t>
            </w:r>
          </w:p>
        </w:tc>
        <w:tc>
          <w:tcPr>
            <w:tcW w:w="2194" w:type="dxa"/>
            <w:vMerge w:val="restart"/>
            <w:vAlign w:val="center"/>
          </w:tcPr>
          <w:p w:rsidR="006921F4" w:rsidRPr="00F90EAB" w:rsidRDefault="006921F4" w:rsidP="00543895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辻堂市民センター</w:t>
            </w:r>
          </w:p>
          <w:p w:rsidR="006921F4" w:rsidRPr="00F90EAB" w:rsidRDefault="00E8328F" w:rsidP="00EE299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ホール</w:t>
            </w:r>
          </w:p>
        </w:tc>
        <w:tc>
          <w:tcPr>
            <w:tcW w:w="1021" w:type="dxa"/>
            <w:vMerge w:val="restart"/>
            <w:vAlign w:val="center"/>
          </w:tcPr>
          <w:p w:rsidR="006921F4" w:rsidRPr="00F90EAB" w:rsidRDefault="006921F4" w:rsidP="00543895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日　時</w:t>
            </w:r>
          </w:p>
        </w:tc>
        <w:tc>
          <w:tcPr>
            <w:tcW w:w="1236" w:type="dxa"/>
            <w:vAlign w:val="center"/>
          </w:tcPr>
          <w:p w:rsidR="006921F4" w:rsidRPr="00F90EAB" w:rsidRDefault="006921F4" w:rsidP="00994630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２０１</w:t>
            </w:r>
            <w:r w:rsidR="00E8328F">
              <w:rPr>
                <w:rFonts w:hint="eastAsia"/>
                <w:sz w:val="24"/>
                <w:szCs w:val="24"/>
              </w:rPr>
              <w:t>９</w:t>
            </w:r>
          </w:p>
        </w:tc>
        <w:tc>
          <w:tcPr>
            <w:tcW w:w="606" w:type="dxa"/>
            <w:vAlign w:val="center"/>
          </w:tcPr>
          <w:p w:rsidR="006921F4" w:rsidRPr="00F90EAB" w:rsidRDefault="006921F4" w:rsidP="00994630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年</w:t>
            </w:r>
          </w:p>
        </w:tc>
        <w:tc>
          <w:tcPr>
            <w:tcW w:w="822" w:type="dxa"/>
            <w:vAlign w:val="center"/>
          </w:tcPr>
          <w:p w:rsidR="006921F4" w:rsidRPr="00F90EAB" w:rsidRDefault="00B948B3" w:rsidP="00994630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４</w:t>
            </w:r>
          </w:p>
        </w:tc>
        <w:tc>
          <w:tcPr>
            <w:tcW w:w="567" w:type="dxa"/>
            <w:vAlign w:val="center"/>
          </w:tcPr>
          <w:p w:rsidR="006921F4" w:rsidRPr="00F90EAB" w:rsidRDefault="006921F4" w:rsidP="00994630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月</w:t>
            </w:r>
          </w:p>
        </w:tc>
        <w:tc>
          <w:tcPr>
            <w:tcW w:w="873" w:type="dxa"/>
            <w:vAlign w:val="center"/>
          </w:tcPr>
          <w:p w:rsidR="006921F4" w:rsidRPr="00F90EAB" w:rsidRDefault="00E8328F" w:rsidP="00EE299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２２</w:t>
            </w:r>
          </w:p>
        </w:tc>
        <w:tc>
          <w:tcPr>
            <w:tcW w:w="798" w:type="dxa"/>
            <w:vAlign w:val="center"/>
          </w:tcPr>
          <w:p w:rsidR="006921F4" w:rsidRPr="00F90EAB" w:rsidRDefault="006921F4" w:rsidP="00994630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881" w:type="dxa"/>
            <w:vAlign w:val="center"/>
          </w:tcPr>
          <w:p w:rsidR="006921F4" w:rsidRPr="00F90EAB" w:rsidRDefault="006921F4" w:rsidP="00EE299E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（</w:t>
            </w:r>
            <w:r w:rsidR="00E8328F">
              <w:rPr>
                <w:rFonts w:hint="eastAsia"/>
                <w:sz w:val="24"/>
                <w:szCs w:val="24"/>
              </w:rPr>
              <w:t>月</w:t>
            </w:r>
            <w:r w:rsidRPr="00F90EAB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B948B3" w:rsidTr="00C31371">
        <w:trPr>
          <w:trHeight w:val="495"/>
        </w:trPr>
        <w:tc>
          <w:tcPr>
            <w:tcW w:w="1033" w:type="dxa"/>
            <w:vMerge/>
            <w:vAlign w:val="center"/>
          </w:tcPr>
          <w:p w:rsidR="006921F4" w:rsidRPr="00F90EAB" w:rsidRDefault="006921F4" w:rsidP="000A6F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6921F4" w:rsidRPr="00F90EAB" w:rsidRDefault="006921F4" w:rsidP="00113CE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vMerge/>
            <w:vAlign w:val="center"/>
          </w:tcPr>
          <w:p w:rsidR="006921F4" w:rsidRPr="00F90EAB" w:rsidRDefault="006921F4" w:rsidP="003A008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664" w:type="dxa"/>
            <w:gridSpan w:val="3"/>
            <w:vAlign w:val="center"/>
          </w:tcPr>
          <w:p w:rsidR="006921F4" w:rsidRPr="00F90EAB" w:rsidRDefault="00881AD6" w:rsidP="00881AD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１０</w:t>
            </w:r>
            <w:r w:rsidR="006921F4" w:rsidRPr="00F90EAB">
              <w:rPr>
                <w:rFonts w:hint="eastAsia"/>
                <w:sz w:val="24"/>
                <w:szCs w:val="24"/>
              </w:rPr>
              <w:t>時</w:t>
            </w:r>
            <w:r>
              <w:rPr>
                <w:rFonts w:hint="eastAsia"/>
                <w:sz w:val="24"/>
                <w:szCs w:val="24"/>
              </w:rPr>
              <w:t>０</w:t>
            </w:r>
            <w:r w:rsidR="006921F4" w:rsidRPr="00F90EAB">
              <w:rPr>
                <w:rFonts w:hint="eastAsia"/>
                <w:sz w:val="24"/>
                <w:szCs w:val="24"/>
              </w:rPr>
              <w:t>０分</w:t>
            </w:r>
          </w:p>
        </w:tc>
        <w:tc>
          <w:tcPr>
            <w:tcW w:w="567" w:type="dxa"/>
            <w:vAlign w:val="center"/>
          </w:tcPr>
          <w:p w:rsidR="006921F4" w:rsidRPr="00F90EAB" w:rsidRDefault="006921F4" w:rsidP="007F7D74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～</w:t>
            </w:r>
          </w:p>
        </w:tc>
        <w:tc>
          <w:tcPr>
            <w:tcW w:w="2552" w:type="dxa"/>
            <w:gridSpan w:val="3"/>
            <w:vAlign w:val="center"/>
          </w:tcPr>
          <w:p w:rsidR="006921F4" w:rsidRPr="00F90EAB" w:rsidRDefault="006921F4" w:rsidP="00056D25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１</w:t>
            </w:r>
            <w:r w:rsidR="00881AD6">
              <w:rPr>
                <w:rFonts w:hint="eastAsia"/>
                <w:sz w:val="24"/>
                <w:szCs w:val="24"/>
              </w:rPr>
              <w:t>１</w:t>
            </w:r>
            <w:r w:rsidRPr="00F90EAB">
              <w:rPr>
                <w:rFonts w:hint="eastAsia"/>
                <w:sz w:val="24"/>
                <w:szCs w:val="24"/>
              </w:rPr>
              <w:t>時</w:t>
            </w:r>
            <w:r w:rsidR="00E8328F">
              <w:rPr>
                <w:rFonts w:hint="eastAsia"/>
                <w:sz w:val="24"/>
                <w:szCs w:val="24"/>
              </w:rPr>
              <w:t>０５</w:t>
            </w:r>
            <w:r w:rsidRPr="00F90EAB">
              <w:rPr>
                <w:rFonts w:hint="eastAsia"/>
                <w:sz w:val="24"/>
                <w:szCs w:val="24"/>
              </w:rPr>
              <w:t>分</w:t>
            </w:r>
          </w:p>
        </w:tc>
      </w:tr>
      <w:tr w:rsidR="00A039D1" w:rsidTr="00350E50">
        <w:trPr>
          <w:trHeight w:val="460"/>
        </w:trPr>
        <w:tc>
          <w:tcPr>
            <w:tcW w:w="1033" w:type="dxa"/>
            <w:vAlign w:val="center"/>
          </w:tcPr>
          <w:p w:rsidR="00A039D1" w:rsidRPr="00F90EAB" w:rsidRDefault="00A039D1" w:rsidP="000A6F4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　考</w:t>
            </w:r>
          </w:p>
        </w:tc>
        <w:tc>
          <w:tcPr>
            <w:tcW w:w="8998" w:type="dxa"/>
            <w:gridSpan w:val="9"/>
            <w:vAlign w:val="center"/>
          </w:tcPr>
          <w:p w:rsidR="00A039D1" w:rsidRDefault="00A039D1" w:rsidP="003A0087">
            <w:pPr>
              <w:jc w:val="left"/>
              <w:rPr>
                <w:sz w:val="24"/>
                <w:szCs w:val="24"/>
              </w:rPr>
            </w:pPr>
          </w:p>
        </w:tc>
      </w:tr>
      <w:tr w:rsidR="00543895" w:rsidTr="00B948B3">
        <w:trPr>
          <w:trHeight w:val="1830"/>
        </w:trPr>
        <w:tc>
          <w:tcPr>
            <w:tcW w:w="1033" w:type="dxa"/>
            <w:vAlign w:val="center"/>
          </w:tcPr>
          <w:p w:rsidR="00543895" w:rsidRPr="00F90EAB" w:rsidRDefault="00543895" w:rsidP="000A6F4C">
            <w:pPr>
              <w:jc w:val="center"/>
              <w:rPr>
                <w:sz w:val="24"/>
                <w:szCs w:val="24"/>
              </w:rPr>
            </w:pPr>
            <w:r w:rsidRPr="00F90EAB">
              <w:rPr>
                <w:rFonts w:hint="eastAsia"/>
                <w:sz w:val="24"/>
                <w:szCs w:val="24"/>
              </w:rPr>
              <w:t>次　第</w:t>
            </w:r>
          </w:p>
        </w:tc>
        <w:tc>
          <w:tcPr>
            <w:tcW w:w="8998" w:type="dxa"/>
            <w:gridSpan w:val="9"/>
            <w:vAlign w:val="center"/>
          </w:tcPr>
          <w:p w:rsidR="00B948B3" w:rsidRDefault="00126558" w:rsidP="003A0087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　開　会</w:t>
            </w:r>
            <w:r w:rsidR="00B948B3" w:rsidRPr="00F90EAB">
              <w:rPr>
                <w:rFonts w:hint="eastAsia"/>
                <w:sz w:val="24"/>
                <w:szCs w:val="24"/>
              </w:rPr>
              <w:t xml:space="preserve">　</w:t>
            </w:r>
          </w:p>
          <w:p w:rsidR="00881AD6" w:rsidRPr="00F90EAB" w:rsidRDefault="00881AD6" w:rsidP="003A0087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　あいさつ</w:t>
            </w:r>
          </w:p>
          <w:p w:rsidR="00543895" w:rsidRPr="00F90EAB" w:rsidRDefault="00881AD6" w:rsidP="003A0087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３</w:t>
            </w:r>
            <w:r w:rsidR="00543895" w:rsidRPr="00F90EAB">
              <w:rPr>
                <w:rFonts w:hint="eastAsia"/>
                <w:sz w:val="24"/>
                <w:szCs w:val="24"/>
              </w:rPr>
              <w:t xml:space="preserve">　議</w:t>
            </w:r>
            <w:r w:rsidR="00B948B3" w:rsidRPr="00F90EAB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案</w:t>
            </w:r>
          </w:p>
          <w:p w:rsidR="00036A7B" w:rsidRDefault="00881AD6" w:rsidP="00036A7B">
            <w:pPr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第１号議案　</w:t>
            </w:r>
            <w:r w:rsidR="00E8328F">
              <w:rPr>
                <w:rFonts w:hint="eastAsia"/>
                <w:sz w:val="24"/>
                <w:szCs w:val="24"/>
              </w:rPr>
              <w:t>２０１８</w:t>
            </w:r>
            <w:r>
              <w:rPr>
                <w:rFonts w:hint="eastAsia"/>
                <w:sz w:val="24"/>
                <w:szCs w:val="24"/>
              </w:rPr>
              <w:t>年度事業報告</w:t>
            </w:r>
            <w:r w:rsidR="00036A7B">
              <w:rPr>
                <w:rFonts w:hint="eastAsia"/>
                <w:sz w:val="24"/>
                <w:szCs w:val="24"/>
              </w:rPr>
              <w:t>並びに決算報告及び監査報告について</w:t>
            </w:r>
          </w:p>
          <w:p w:rsidR="00036A7B" w:rsidRDefault="00036A7B" w:rsidP="00036A7B">
            <w:pPr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第２号議案　</w:t>
            </w:r>
            <w:r w:rsidR="00E8328F">
              <w:rPr>
                <w:rFonts w:hint="eastAsia"/>
                <w:sz w:val="24"/>
                <w:szCs w:val="24"/>
              </w:rPr>
              <w:t>２０１９</w:t>
            </w:r>
            <w:r>
              <w:rPr>
                <w:rFonts w:hint="eastAsia"/>
                <w:sz w:val="24"/>
                <w:szCs w:val="24"/>
              </w:rPr>
              <w:t>年度事業計画（案）及び予算（案）について</w:t>
            </w:r>
          </w:p>
          <w:p w:rsidR="00B948B3" w:rsidRPr="00F90EAB" w:rsidRDefault="00036A7B" w:rsidP="00036A7B">
            <w:pPr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第３号議案</w:t>
            </w:r>
            <w:r w:rsidR="00B948B3" w:rsidRPr="00F90EAB">
              <w:rPr>
                <w:rFonts w:hint="eastAsia"/>
                <w:sz w:val="24"/>
                <w:szCs w:val="24"/>
              </w:rPr>
              <w:t xml:space="preserve">　</w:t>
            </w:r>
            <w:r w:rsidR="00E8328F">
              <w:rPr>
                <w:rFonts w:hint="eastAsia"/>
                <w:sz w:val="24"/>
                <w:szCs w:val="24"/>
              </w:rPr>
              <w:t>規約改正（案）について</w:t>
            </w:r>
          </w:p>
          <w:p w:rsidR="00B948B3" w:rsidRPr="00F90EAB" w:rsidRDefault="00036A7B" w:rsidP="00B948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４</w:t>
            </w:r>
            <w:r w:rsidR="00B948B3" w:rsidRPr="00F90EAB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>委員及び団体の紹介</w:t>
            </w:r>
          </w:p>
          <w:p w:rsidR="00036A7B" w:rsidRDefault="00036A7B" w:rsidP="00B948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５　その他</w:t>
            </w:r>
          </w:p>
          <w:p w:rsidR="00B948B3" w:rsidRPr="00F90EAB" w:rsidRDefault="00036A7B" w:rsidP="00B948B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６</w:t>
            </w:r>
            <w:r w:rsidR="00B948B3" w:rsidRPr="00F90EAB">
              <w:rPr>
                <w:rFonts w:hint="eastAsia"/>
                <w:sz w:val="24"/>
                <w:szCs w:val="24"/>
              </w:rPr>
              <w:t xml:space="preserve">　閉　会</w:t>
            </w:r>
          </w:p>
        </w:tc>
      </w:tr>
      <w:tr w:rsidR="005B636A" w:rsidTr="00B948B3">
        <w:trPr>
          <w:trHeight w:val="1830"/>
        </w:trPr>
        <w:tc>
          <w:tcPr>
            <w:tcW w:w="1033" w:type="dxa"/>
            <w:vAlign w:val="center"/>
          </w:tcPr>
          <w:p w:rsidR="005B636A" w:rsidRPr="00F90EAB" w:rsidRDefault="005B636A" w:rsidP="000A6F4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議事録</w:t>
            </w:r>
          </w:p>
        </w:tc>
        <w:tc>
          <w:tcPr>
            <w:tcW w:w="8998" w:type="dxa"/>
            <w:gridSpan w:val="9"/>
            <w:vAlign w:val="center"/>
          </w:tcPr>
          <w:p w:rsidR="00143255" w:rsidRDefault="005B636A" w:rsidP="005B636A">
            <w:pPr>
              <w:rPr>
                <w:sz w:val="24"/>
              </w:rPr>
            </w:pPr>
            <w:r w:rsidRPr="00126558">
              <w:rPr>
                <w:rFonts w:hint="eastAsia"/>
                <w:sz w:val="24"/>
              </w:rPr>
              <w:t xml:space="preserve">１　</w:t>
            </w:r>
            <w:r w:rsidR="00143255">
              <w:rPr>
                <w:rFonts w:hint="eastAsia"/>
                <w:sz w:val="24"/>
              </w:rPr>
              <w:t>開　会</w:t>
            </w:r>
          </w:p>
          <w:p w:rsidR="00143255" w:rsidRDefault="00143255" w:rsidP="005B636A">
            <w:pPr>
              <w:rPr>
                <w:sz w:val="24"/>
              </w:rPr>
            </w:pPr>
          </w:p>
          <w:p w:rsidR="005B636A" w:rsidRPr="00126558" w:rsidRDefault="00143255" w:rsidP="005B636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２　</w:t>
            </w:r>
            <w:r w:rsidR="005B636A" w:rsidRPr="00126558">
              <w:rPr>
                <w:rFonts w:hint="eastAsia"/>
                <w:sz w:val="24"/>
              </w:rPr>
              <w:t>あいさつ</w:t>
            </w:r>
          </w:p>
          <w:p w:rsidR="005B636A" w:rsidRDefault="00E8328F" w:rsidP="00E24603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齋間</w:t>
            </w:r>
            <w:r w:rsidR="005B636A" w:rsidRPr="00126558">
              <w:rPr>
                <w:rFonts w:hint="eastAsia"/>
                <w:sz w:val="24"/>
              </w:rPr>
              <w:t>会長</w:t>
            </w:r>
            <w:r w:rsidR="005B636A">
              <w:rPr>
                <w:rFonts w:hint="eastAsia"/>
                <w:sz w:val="24"/>
              </w:rPr>
              <w:t>より挨拶</w:t>
            </w:r>
          </w:p>
          <w:p w:rsidR="005B636A" w:rsidRPr="00126558" w:rsidRDefault="005B636A" w:rsidP="005B636A">
            <w:pPr>
              <w:rPr>
                <w:sz w:val="24"/>
              </w:rPr>
            </w:pPr>
          </w:p>
          <w:p w:rsidR="005B636A" w:rsidRPr="00126558" w:rsidRDefault="00143255" w:rsidP="005B636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３</w:t>
            </w:r>
            <w:r w:rsidR="005B636A" w:rsidRPr="00126558">
              <w:rPr>
                <w:rFonts w:hint="eastAsia"/>
                <w:sz w:val="24"/>
              </w:rPr>
              <w:t xml:space="preserve">　議</w:t>
            </w:r>
            <w:r w:rsidR="005B636A">
              <w:rPr>
                <w:rFonts w:hint="eastAsia"/>
                <w:sz w:val="24"/>
              </w:rPr>
              <w:t xml:space="preserve">　</w:t>
            </w:r>
            <w:r w:rsidR="00036A7B">
              <w:rPr>
                <w:rFonts w:hint="eastAsia"/>
                <w:sz w:val="24"/>
              </w:rPr>
              <w:t>案</w:t>
            </w:r>
          </w:p>
          <w:p w:rsidR="00036A7B" w:rsidRDefault="00036A7B" w:rsidP="00036A7B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第１号議案　</w:t>
            </w:r>
            <w:r w:rsidR="00E8328F">
              <w:rPr>
                <w:rFonts w:hint="eastAsia"/>
                <w:sz w:val="24"/>
                <w:szCs w:val="24"/>
              </w:rPr>
              <w:t>２０１８</w:t>
            </w:r>
            <w:r>
              <w:rPr>
                <w:rFonts w:hint="eastAsia"/>
                <w:sz w:val="24"/>
                <w:szCs w:val="24"/>
              </w:rPr>
              <w:t>年度事業報告並びに決算報告及び監査報告について</w:t>
            </w:r>
          </w:p>
          <w:p w:rsidR="00E24603" w:rsidRDefault="005B636A" w:rsidP="005B636A">
            <w:pPr>
              <w:rPr>
                <w:sz w:val="24"/>
              </w:rPr>
            </w:pPr>
            <w:r w:rsidRPr="00126558">
              <w:rPr>
                <w:rFonts w:hint="eastAsia"/>
                <w:sz w:val="24"/>
              </w:rPr>
              <w:t xml:space="preserve">　　→</w:t>
            </w:r>
            <w:r w:rsidR="00E24603">
              <w:rPr>
                <w:rFonts w:hint="eastAsia"/>
                <w:sz w:val="24"/>
              </w:rPr>
              <w:t>議案書のとおり承認</w:t>
            </w:r>
          </w:p>
          <w:p w:rsidR="005B636A" w:rsidRDefault="005B636A" w:rsidP="005B636A">
            <w:pPr>
              <w:rPr>
                <w:sz w:val="24"/>
              </w:rPr>
            </w:pPr>
          </w:p>
          <w:p w:rsidR="00E24603" w:rsidRDefault="00E24603" w:rsidP="00E24603">
            <w:pPr>
              <w:ind w:firstLineChars="100" w:firstLine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第２号議案　</w:t>
            </w:r>
            <w:r w:rsidR="00E8328F">
              <w:rPr>
                <w:rFonts w:hint="eastAsia"/>
                <w:sz w:val="24"/>
                <w:szCs w:val="24"/>
              </w:rPr>
              <w:t>２０１９</w:t>
            </w:r>
            <w:r>
              <w:rPr>
                <w:rFonts w:hint="eastAsia"/>
                <w:sz w:val="24"/>
                <w:szCs w:val="24"/>
              </w:rPr>
              <w:t>年度事業計画（案）及び予算（案）について</w:t>
            </w:r>
          </w:p>
          <w:p w:rsidR="00E24603" w:rsidRDefault="00E24603" w:rsidP="00E2460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</w:t>
            </w:r>
            <w:r w:rsidRPr="00126558">
              <w:rPr>
                <w:rFonts w:hint="eastAsia"/>
                <w:sz w:val="24"/>
              </w:rPr>
              <w:t>→</w:t>
            </w:r>
            <w:r>
              <w:rPr>
                <w:rFonts w:hint="eastAsia"/>
                <w:sz w:val="24"/>
              </w:rPr>
              <w:t>議案書のとおり承認</w:t>
            </w:r>
          </w:p>
          <w:p w:rsidR="00E24603" w:rsidRDefault="00E24603" w:rsidP="005B636A">
            <w:pPr>
              <w:rPr>
                <w:sz w:val="24"/>
              </w:rPr>
            </w:pPr>
          </w:p>
          <w:p w:rsidR="00E24603" w:rsidRPr="00F90EAB" w:rsidRDefault="00E24603" w:rsidP="00E24603">
            <w:pPr>
              <w:ind w:firstLineChars="100" w:firstLine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第３号議案</w:t>
            </w:r>
            <w:r w:rsidRPr="00F90EAB">
              <w:rPr>
                <w:rFonts w:hint="eastAsia"/>
                <w:sz w:val="24"/>
                <w:szCs w:val="24"/>
              </w:rPr>
              <w:t xml:space="preserve">　</w:t>
            </w:r>
            <w:r w:rsidR="00E8328F">
              <w:rPr>
                <w:rFonts w:hint="eastAsia"/>
                <w:sz w:val="24"/>
                <w:szCs w:val="24"/>
              </w:rPr>
              <w:t>規約改正</w:t>
            </w:r>
            <w:r>
              <w:rPr>
                <w:rFonts w:hint="eastAsia"/>
                <w:sz w:val="24"/>
                <w:szCs w:val="24"/>
              </w:rPr>
              <w:t>（案）について</w:t>
            </w:r>
          </w:p>
          <w:p w:rsidR="00E24603" w:rsidRPr="00E24603" w:rsidRDefault="00E24603" w:rsidP="00E24603">
            <w:pPr>
              <w:ind w:firstLineChars="200" w:firstLine="480"/>
              <w:rPr>
                <w:sz w:val="24"/>
              </w:rPr>
            </w:pPr>
            <w:r w:rsidRPr="00126558">
              <w:rPr>
                <w:rFonts w:hint="eastAsia"/>
                <w:sz w:val="24"/>
              </w:rPr>
              <w:t>→</w:t>
            </w:r>
            <w:r>
              <w:rPr>
                <w:rFonts w:hint="eastAsia"/>
                <w:sz w:val="24"/>
              </w:rPr>
              <w:t>議案書のとおり承認</w:t>
            </w:r>
          </w:p>
          <w:p w:rsidR="00E24603" w:rsidRDefault="00E24603" w:rsidP="005B636A">
            <w:pPr>
              <w:rPr>
                <w:sz w:val="24"/>
              </w:rPr>
            </w:pPr>
          </w:p>
          <w:p w:rsidR="00E24603" w:rsidRDefault="00143255" w:rsidP="005B636A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４</w:t>
            </w:r>
            <w:r w:rsidR="00E24603">
              <w:rPr>
                <w:rFonts w:hint="eastAsia"/>
                <w:sz w:val="24"/>
              </w:rPr>
              <w:t xml:space="preserve">　</w:t>
            </w:r>
            <w:r w:rsidR="00E24603">
              <w:rPr>
                <w:rFonts w:hint="eastAsia"/>
                <w:sz w:val="24"/>
                <w:szCs w:val="24"/>
              </w:rPr>
              <w:t>委員及び団体の紹介</w:t>
            </w:r>
          </w:p>
          <w:p w:rsidR="00B42702" w:rsidRPr="00B42702" w:rsidRDefault="00E24603" w:rsidP="005B636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→別紙名簿のとおり各委員自己紹介を行った。</w:t>
            </w:r>
          </w:p>
          <w:p w:rsidR="005B636A" w:rsidRDefault="005B636A" w:rsidP="003A0087">
            <w:pPr>
              <w:jc w:val="left"/>
              <w:rPr>
                <w:sz w:val="24"/>
                <w:szCs w:val="24"/>
              </w:rPr>
            </w:pPr>
          </w:p>
          <w:p w:rsidR="00143255" w:rsidRDefault="00143255" w:rsidP="003A0087">
            <w:pPr>
              <w:jc w:val="left"/>
              <w:rPr>
                <w:sz w:val="24"/>
                <w:szCs w:val="24"/>
              </w:rPr>
            </w:pPr>
          </w:p>
          <w:p w:rsidR="00143255" w:rsidRDefault="00143255" w:rsidP="003A0087">
            <w:pPr>
              <w:jc w:val="left"/>
              <w:rPr>
                <w:sz w:val="24"/>
                <w:szCs w:val="24"/>
              </w:rPr>
            </w:pPr>
          </w:p>
          <w:p w:rsidR="00A039D1" w:rsidRDefault="00143255" w:rsidP="003A0087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５</w:t>
            </w:r>
            <w:r w:rsidR="00E24603">
              <w:rPr>
                <w:rFonts w:hint="eastAsia"/>
                <w:sz w:val="24"/>
                <w:szCs w:val="24"/>
              </w:rPr>
              <w:t xml:space="preserve">　その他</w:t>
            </w:r>
          </w:p>
          <w:p w:rsidR="00E24603" w:rsidRDefault="00E24603" w:rsidP="00E2460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・</w:t>
            </w:r>
            <w:r w:rsidRPr="00E24603">
              <w:rPr>
                <w:rFonts w:hint="eastAsia"/>
                <w:sz w:val="24"/>
                <w:szCs w:val="24"/>
              </w:rPr>
              <w:t>(</w:t>
            </w:r>
            <w:r w:rsidRPr="00E24603">
              <w:rPr>
                <w:rFonts w:hint="eastAsia"/>
                <w:sz w:val="24"/>
                <w:szCs w:val="24"/>
              </w:rPr>
              <w:t>公財</w:t>
            </w:r>
            <w:r w:rsidRPr="00E24603">
              <w:rPr>
                <w:rFonts w:hint="eastAsia"/>
                <w:sz w:val="24"/>
                <w:szCs w:val="24"/>
              </w:rPr>
              <w:t>)</w:t>
            </w:r>
            <w:r w:rsidRPr="00E24603">
              <w:rPr>
                <w:rFonts w:hint="eastAsia"/>
                <w:sz w:val="24"/>
                <w:szCs w:val="24"/>
              </w:rPr>
              <w:t>藤沢市みらい創造財団賛助</w:t>
            </w:r>
            <w:r w:rsidR="00143255">
              <w:rPr>
                <w:rFonts w:hint="eastAsia"/>
                <w:sz w:val="24"/>
                <w:szCs w:val="24"/>
              </w:rPr>
              <w:t>金</w:t>
            </w:r>
            <w:r w:rsidRPr="00E24603">
              <w:rPr>
                <w:rFonts w:hint="eastAsia"/>
                <w:sz w:val="24"/>
                <w:szCs w:val="24"/>
              </w:rPr>
              <w:t>について</w:t>
            </w:r>
          </w:p>
          <w:p w:rsidR="00E24603" w:rsidRPr="00E24603" w:rsidRDefault="00E24603" w:rsidP="00E24603">
            <w:pPr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→別紙のとおり</w:t>
            </w:r>
            <w:r w:rsidRPr="00E24603">
              <w:rPr>
                <w:rFonts w:hint="eastAsia"/>
                <w:sz w:val="24"/>
                <w:szCs w:val="24"/>
              </w:rPr>
              <w:t>協会職員</w:t>
            </w:r>
            <w:r w:rsidR="00143255">
              <w:rPr>
                <w:rFonts w:hint="eastAsia"/>
                <w:sz w:val="24"/>
                <w:szCs w:val="24"/>
              </w:rPr>
              <w:t>より説明があった。</w:t>
            </w:r>
          </w:p>
          <w:p w:rsidR="00143255" w:rsidRDefault="00143255" w:rsidP="00143255">
            <w:pPr>
              <w:ind w:firstLineChars="100" w:firstLine="240"/>
              <w:jc w:val="left"/>
              <w:rPr>
                <w:sz w:val="24"/>
                <w:szCs w:val="24"/>
              </w:rPr>
            </w:pPr>
          </w:p>
          <w:p w:rsidR="00143255" w:rsidRDefault="00143255" w:rsidP="00143255">
            <w:pPr>
              <w:ind w:firstLineChars="100" w:firstLine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・</w:t>
            </w:r>
            <w:r w:rsidR="00E8328F">
              <w:rPr>
                <w:rFonts w:hint="eastAsia"/>
                <w:sz w:val="24"/>
                <w:szCs w:val="24"/>
              </w:rPr>
              <w:t>視察研修について</w:t>
            </w:r>
          </w:p>
          <w:p w:rsidR="00E24603" w:rsidRDefault="00143255" w:rsidP="00143255">
            <w:pPr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→別紙のとおり</w:t>
            </w:r>
            <w:r w:rsidR="00E8328F">
              <w:rPr>
                <w:rFonts w:hint="eastAsia"/>
                <w:sz w:val="24"/>
                <w:szCs w:val="24"/>
              </w:rPr>
              <w:t>齋間会長</w:t>
            </w:r>
            <w:r>
              <w:rPr>
                <w:rFonts w:hint="eastAsia"/>
                <w:sz w:val="24"/>
                <w:szCs w:val="24"/>
              </w:rPr>
              <w:t>より</w:t>
            </w:r>
            <w:r w:rsidR="00E8328F">
              <w:rPr>
                <w:rFonts w:hint="eastAsia"/>
                <w:sz w:val="24"/>
                <w:szCs w:val="24"/>
              </w:rPr>
              <w:t>おしらせ</w:t>
            </w:r>
            <w:r>
              <w:rPr>
                <w:rFonts w:hint="eastAsia"/>
                <w:sz w:val="24"/>
                <w:szCs w:val="24"/>
              </w:rPr>
              <w:t>があった。</w:t>
            </w:r>
          </w:p>
          <w:p w:rsidR="00143255" w:rsidRPr="00E24603" w:rsidRDefault="00143255" w:rsidP="00143255">
            <w:pPr>
              <w:ind w:firstLineChars="200" w:firstLine="480"/>
              <w:jc w:val="left"/>
              <w:rPr>
                <w:sz w:val="24"/>
                <w:szCs w:val="24"/>
              </w:rPr>
            </w:pPr>
          </w:p>
          <w:p w:rsidR="00143255" w:rsidRDefault="00143255" w:rsidP="00143255">
            <w:pPr>
              <w:ind w:firstLineChars="100" w:firstLine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・</w:t>
            </w:r>
            <w:r w:rsidR="00E8328F" w:rsidRPr="00E8328F">
              <w:rPr>
                <w:rFonts w:ascii="ＭＳ Ｐ明朝" w:eastAsia="ＭＳ Ｐ明朝" w:hAnsi="ＭＳ Ｐ明朝" w:cs="HG丸ｺﾞｼｯｸM-PRO" w:hint="eastAsia"/>
                <w:spacing w:val="2"/>
                <w:sz w:val="24"/>
                <w:szCs w:val="24"/>
              </w:rPr>
              <w:t>各学校ＰＴＡの本協力会への関わり方について</w:t>
            </w:r>
          </w:p>
          <w:p w:rsidR="00E8328F" w:rsidRDefault="00143255" w:rsidP="00E8328F">
            <w:pPr>
              <w:ind w:leftChars="200" w:left="660" w:hangingChars="100" w:hanging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→</w:t>
            </w:r>
            <w:r w:rsidR="00E8328F">
              <w:rPr>
                <w:rFonts w:hint="eastAsia"/>
                <w:sz w:val="24"/>
                <w:szCs w:val="24"/>
              </w:rPr>
              <w:t>野澤副会長から、辻堂地区青少年育成協力会が開催する事業について、協力会の名簿に記載されている方だけでなく、お名前の記載されていない方も、</w:t>
            </w:r>
          </w:p>
          <w:p w:rsidR="00E24603" w:rsidRDefault="00E8328F" w:rsidP="00E8328F">
            <w:pPr>
              <w:ind w:leftChars="200" w:left="660" w:hangingChars="100" w:hanging="24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本協力会の活動に賛同される方は、積極的にご参加くださいと、説明があった。　</w:t>
            </w:r>
          </w:p>
          <w:p w:rsidR="00E8328F" w:rsidRDefault="00E8328F" w:rsidP="00E24603">
            <w:pPr>
              <w:jc w:val="left"/>
              <w:rPr>
                <w:sz w:val="24"/>
                <w:szCs w:val="24"/>
              </w:rPr>
            </w:pPr>
          </w:p>
          <w:p w:rsidR="00E8328F" w:rsidRDefault="00143255" w:rsidP="00E2460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・</w:t>
            </w:r>
            <w:r w:rsidR="00E8328F">
              <w:rPr>
                <w:rFonts w:hint="eastAsia"/>
                <w:sz w:val="24"/>
                <w:szCs w:val="24"/>
              </w:rPr>
              <w:t>辻堂まちづくり会議が取り組む「こども回覧板」について</w:t>
            </w:r>
          </w:p>
          <w:p w:rsidR="00E8328F" w:rsidRPr="00E8328F" w:rsidRDefault="00E8328F" w:rsidP="00E2460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→尾崎会長から別紙のとおり説明があった。</w:t>
            </w:r>
          </w:p>
          <w:p w:rsidR="00E8328F" w:rsidRDefault="00E8328F" w:rsidP="00143255">
            <w:pPr>
              <w:ind w:left="720" w:hangingChars="300" w:hanging="720"/>
              <w:jc w:val="left"/>
              <w:rPr>
                <w:sz w:val="24"/>
                <w:szCs w:val="24"/>
              </w:rPr>
            </w:pPr>
          </w:p>
          <w:p w:rsidR="00A039D1" w:rsidRDefault="00E8328F" w:rsidP="00143255">
            <w:pPr>
              <w:ind w:left="720" w:hangingChars="300" w:hanging="72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・ＣＳＷ（コミュニティ・ソーシャルワーカー</w:t>
            </w:r>
            <w:r w:rsidR="00BA409E">
              <w:rPr>
                <w:rFonts w:hint="eastAsia"/>
                <w:sz w:val="24"/>
                <w:szCs w:val="24"/>
              </w:rPr>
              <w:t>）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の配置について</w:t>
            </w:r>
          </w:p>
          <w:p w:rsidR="00E8328F" w:rsidRPr="00143255" w:rsidRDefault="00E8328F" w:rsidP="00143255">
            <w:pPr>
              <w:ind w:left="720" w:hangingChars="300" w:hanging="72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→藤沢市社会福祉協議会　職員から別紙のとおり説明があった。</w:t>
            </w:r>
          </w:p>
          <w:p w:rsidR="00A039D1" w:rsidRDefault="00A039D1" w:rsidP="003A0087">
            <w:pPr>
              <w:jc w:val="left"/>
              <w:rPr>
                <w:sz w:val="24"/>
                <w:szCs w:val="24"/>
              </w:rPr>
            </w:pPr>
          </w:p>
          <w:p w:rsidR="00143255" w:rsidRDefault="00143255" w:rsidP="003A0087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６　閉　会</w:t>
            </w:r>
          </w:p>
          <w:p w:rsidR="00143255" w:rsidRDefault="00143255" w:rsidP="003A0087">
            <w:pPr>
              <w:jc w:val="left"/>
              <w:rPr>
                <w:sz w:val="24"/>
                <w:szCs w:val="24"/>
              </w:rPr>
            </w:pPr>
          </w:p>
          <w:p w:rsidR="00143255" w:rsidRPr="005B636A" w:rsidRDefault="00143255" w:rsidP="00143255">
            <w:pPr>
              <w:wordWrap w:val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以　上　</w:t>
            </w:r>
          </w:p>
        </w:tc>
      </w:tr>
    </w:tbl>
    <w:p w:rsidR="00781CB4" w:rsidRDefault="00781CB4"/>
    <w:sectPr w:rsidR="00781CB4" w:rsidSect="00781CB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F5D" w:rsidRDefault="00BB5F5D" w:rsidP="00BB5F5D">
      <w:r>
        <w:separator/>
      </w:r>
    </w:p>
  </w:endnote>
  <w:endnote w:type="continuationSeparator" w:id="0">
    <w:p w:rsidR="00BB5F5D" w:rsidRDefault="00BB5F5D" w:rsidP="00BB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F5D" w:rsidRDefault="00BB5F5D" w:rsidP="00BB5F5D">
      <w:r>
        <w:separator/>
      </w:r>
    </w:p>
  </w:footnote>
  <w:footnote w:type="continuationSeparator" w:id="0">
    <w:p w:rsidR="00BB5F5D" w:rsidRDefault="00BB5F5D" w:rsidP="00BB5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612CA"/>
    <w:multiLevelType w:val="hybridMultilevel"/>
    <w:tmpl w:val="7AE8A616"/>
    <w:lvl w:ilvl="0" w:tplc="FD1A55D0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8A"/>
    <w:rsid w:val="00036A7B"/>
    <w:rsid w:val="00056D25"/>
    <w:rsid w:val="00082178"/>
    <w:rsid w:val="00086B88"/>
    <w:rsid w:val="000A6F4C"/>
    <w:rsid w:val="00113CEF"/>
    <w:rsid w:val="00126558"/>
    <w:rsid w:val="0013039F"/>
    <w:rsid w:val="00143255"/>
    <w:rsid w:val="00167624"/>
    <w:rsid w:val="001F3E56"/>
    <w:rsid w:val="00240A5B"/>
    <w:rsid w:val="002C37FD"/>
    <w:rsid w:val="00350E50"/>
    <w:rsid w:val="00357B8C"/>
    <w:rsid w:val="003B54A0"/>
    <w:rsid w:val="003E3ABE"/>
    <w:rsid w:val="00506556"/>
    <w:rsid w:val="00543895"/>
    <w:rsid w:val="005917EA"/>
    <w:rsid w:val="005B3542"/>
    <w:rsid w:val="005B53D5"/>
    <w:rsid w:val="005B636A"/>
    <w:rsid w:val="00611BD4"/>
    <w:rsid w:val="006921F4"/>
    <w:rsid w:val="006D4DDF"/>
    <w:rsid w:val="006F6FD5"/>
    <w:rsid w:val="00781CB4"/>
    <w:rsid w:val="007F7D74"/>
    <w:rsid w:val="00822147"/>
    <w:rsid w:val="00881AD6"/>
    <w:rsid w:val="0096028A"/>
    <w:rsid w:val="00994630"/>
    <w:rsid w:val="009C4188"/>
    <w:rsid w:val="009C4EAF"/>
    <w:rsid w:val="00A00569"/>
    <w:rsid w:val="00A039D1"/>
    <w:rsid w:val="00B42702"/>
    <w:rsid w:val="00B948B3"/>
    <w:rsid w:val="00BA409E"/>
    <w:rsid w:val="00BB4C55"/>
    <w:rsid w:val="00BB5F5D"/>
    <w:rsid w:val="00BD2AC1"/>
    <w:rsid w:val="00BF5CA0"/>
    <w:rsid w:val="00C31371"/>
    <w:rsid w:val="00C97046"/>
    <w:rsid w:val="00CF11FE"/>
    <w:rsid w:val="00D15B3E"/>
    <w:rsid w:val="00D36B0E"/>
    <w:rsid w:val="00D44C88"/>
    <w:rsid w:val="00D903DD"/>
    <w:rsid w:val="00D94A24"/>
    <w:rsid w:val="00DA0F8A"/>
    <w:rsid w:val="00DD247A"/>
    <w:rsid w:val="00E17CB4"/>
    <w:rsid w:val="00E24603"/>
    <w:rsid w:val="00E81F2C"/>
    <w:rsid w:val="00E8328F"/>
    <w:rsid w:val="00EB0DDC"/>
    <w:rsid w:val="00EE299E"/>
    <w:rsid w:val="00F90EAB"/>
    <w:rsid w:val="00FA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3A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E3A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B5F5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B5F5D"/>
  </w:style>
  <w:style w:type="paragraph" w:styleId="a8">
    <w:name w:val="footer"/>
    <w:basedOn w:val="a"/>
    <w:link w:val="a9"/>
    <w:uiPriority w:val="99"/>
    <w:unhideWhenUsed/>
    <w:rsid w:val="00BB5F5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B5F5D"/>
  </w:style>
  <w:style w:type="paragraph" w:styleId="aa">
    <w:name w:val="List Paragraph"/>
    <w:basedOn w:val="a"/>
    <w:uiPriority w:val="34"/>
    <w:qFormat/>
    <w:rsid w:val="00B948B3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3A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E3A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B5F5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B5F5D"/>
  </w:style>
  <w:style w:type="paragraph" w:styleId="a8">
    <w:name w:val="footer"/>
    <w:basedOn w:val="a"/>
    <w:link w:val="a9"/>
    <w:uiPriority w:val="99"/>
    <w:unhideWhenUsed/>
    <w:rsid w:val="00BB5F5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B5F5D"/>
  </w:style>
  <w:style w:type="paragraph" w:styleId="aa">
    <w:name w:val="List Paragraph"/>
    <w:basedOn w:val="a"/>
    <w:uiPriority w:val="34"/>
    <w:qFormat/>
    <w:rsid w:val="00B948B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026C8-314C-4461-8E99-2CB3DFEA2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817E6263.dotm</Template>
  <TotalTime>771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田邉　裕之</dc:creator>
  <cp:keywords/>
  <dc:description/>
  <cp:lastModifiedBy>高塚　登美雄</cp:lastModifiedBy>
  <cp:revision>34</cp:revision>
  <cp:lastPrinted>2019-04-23T01:34:00Z</cp:lastPrinted>
  <dcterms:created xsi:type="dcterms:W3CDTF">2018-04-20T06:42:00Z</dcterms:created>
  <dcterms:modified xsi:type="dcterms:W3CDTF">2019-04-23T01:47:00Z</dcterms:modified>
</cp:coreProperties>
</file>